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F25482" w14:textId="28332E99" w:rsidR="003246F9" w:rsidRPr="00970DD7" w:rsidRDefault="00282CC8" w:rsidP="003246F9">
      <w:pPr>
        <w:jc w:val="center"/>
        <w:rPr>
          <w:color w:val="EE0000"/>
        </w:rPr>
      </w:pPr>
      <w:r w:rsidRPr="00970DD7">
        <w:rPr>
          <w:noProof/>
          <w:lang w:val="en-AU"/>
        </w:rPr>
        <w:drawing>
          <wp:anchor distT="0" distB="0" distL="114300" distR="114300" simplePos="0" relativeHeight="251658244" behindDoc="0" locked="0" layoutInCell="1" allowOverlap="1" wp14:anchorId="3D9E59B3" wp14:editId="1C92895B">
            <wp:simplePos x="0" y="0"/>
            <wp:positionH relativeFrom="column">
              <wp:posOffset>190500</wp:posOffset>
            </wp:positionH>
            <wp:positionV relativeFrom="paragraph">
              <wp:posOffset>1220470</wp:posOffset>
            </wp:positionV>
            <wp:extent cx="6684010" cy="1136015"/>
            <wp:effectExtent l="0" t="0" r="0" b="0"/>
            <wp:wrapSquare wrapText="bothSides"/>
            <wp:docPr id="141736828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883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4010" cy="113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E3FCC5" w14:textId="12FDA86E" w:rsidR="000739EA" w:rsidRPr="00970DD7" w:rsidRDefault="000739EA" w:rsidP="000739EA">
      <w:pPr>
        <w:jc w:val="center"/>
        <w:rPr>
          <w:noProof/>
          <w:lang w:val="en-AU"/>
        </w:rPr>
      </w:pPr>
      <w:r w:rsidRPr="00970DD7">
        <w:rPr>
          <w:noProof/>
        </w:rPr>
        <w:drawing>
          <wp:anchor distT="0" distB="0" distL="114300" distR="114300" simplePos="0" relativeHeight="251658243" behindDoc="0" locked="0" layoutInCell="1" allowOverlap="1" wp14:anchorId="0EE75A66" wp14:editId="3F9535CA">
            <wp:simplePos x="0" y="0"/>
            <wp:positionH relativeFrom="column">
              <wp:posOffset>268014</wp:posOffset>
            </wp:positionH>
            <wp:positionV relativeFrom="paragraph">
              <wp:posOffset>-3985</wp:posOffset>
            </wp:positionV>
            <wp:extent cx="6332220" cy="1040524"/>
            <wp:effectExtent l="0" t="0" r="0" b="7620"/>
            <wp:wrapSquare wrapText="bothSides"/>
            <wp:docPr id="6488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1040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06884CA" w14:textId="1E65A03F" w:rsidR="009B50A1" w:rsidRPr="00970DD7" w:rsidRDefault="009B50A1" w:rsidP="00374B91">
      <w:pPr>
        <w:jc w:val="center"/>
      </w:pPr>
    </w:p>
    <w:p w14:paraId="5B912A42" w14:textId="77777777" w:rsidR="00312B06" w:rsidRPr="00970DD7" w:rsidRDefault="00312B06" w:rsidP="0081025D"/>
    <w:p w14:paraId="3CAEE19C" w14:textId="77777777" w:rsidR="00312B06" w:rsidRPr="00970DD7" w:rsidRDefault="00312B06" w:rsidP="0081025D"/>
    <w:p w14:paraId="7EDC155A" w14:textId="2C64F852" w:rsidR="009508DE" w:rsidRPr="00970DD7" w:rsidRDefault="00874445" w:rsidP="00E8078F">
      <w:pPr>
        <w:pStyle w:val="Heading1"/>
        <w:jc w:val="center"/>
        <w:rPr>
          <w:rFonts w:ascii="Aptos" w:hAnsi="Aptos"/>
          <w:sz w:val="56"/>
          <w:szCs w:val="28"/>
        </w:rPr>
      </w:pPr>
      <w:r w:rsidRPr="00970DD7">
        <w:rPr>
          <w:rStyle w:val="Heading2Char"/>
          <w:rFonts w:ascii="Aptos" w:hAnsi="Aptos"/>
          <w:sz w:val="36"/>
          <w:szCs w:val="24"/>
        </w:rPr>
        <w:t xml:space="preserve">Seed-Funding </w:t>
      </w:r>
      <w:r w:rsidR="00A20B3C" w:rsidRPr="00970DD7">
        <w:rPr>
          <w:rStyle w:val="Heading2Char"/>
          <w:rFonts w:ascii="Aptos" w:hAnsi="Aptos"/>
          <w:sz w:val="36"/>
          <w:szCs w:val="24"/>
        </w:rPr>
        <w:t>Collaboration Opportunity</w:t>
      </w:r>
      <w:r w:rsidRPr="00970DD7">
        <w:rPr>
          <w:rStyle w:val="Heading2Char"/>
          <w:rFonts w:ascii="Aptos" w:hAnsi="Aptos"/>
          <w:sz w:val="36"/>
          <w:szCs w:val="24"/>
        </w:rPr>
        <w:t xml:space="preserve">: </w:t>
      </w:r>
      <w:r w:rsidR="00282CC8" w:rsidRPr="00970DD7">
        <w:rPr>
          <w:rStyle w:val="Heading2Char"/>
          <w:rFonts w:ascii="Aptos" w:hAnsi="Aptos"/>
          <w:sz w:val="36"/>
          <w:szCs w:val="24"/>
        </w:rPr>
        <w:br/>
      </w:r>
      <w:r w:rsidR="0081025D" w:rsidRPr="00970DD7">
        <w:rPr>
          <w:rStyle w:val="Heading2Char"/>
          <w:rFonts w:ascii="Aptos" w:hAnsi="Aptos"/>
          <w:color w:val="FF3399"/>
          <w:sz w:val="36"/>
          <w:szCs w:val="24"/>
        </w:rPr>
        <w:t>Travel Grant</w:t>
      </w:r>
      <w:r w:rsidR="00BA49DD" w:rsidRPr="00970DD7">
        <w:rPr>
          <w:rStyle w:val="Heading2Char"/>
          <w:rFonts w:ascii="Aptos" w:hAnsi="Aptos"/>
          <w:color w:val="FF3399"/>
          <w:sz w:val="36"/>
          <w:szCs w:val="24"/>
        </w:rPr>
        <w:t xml:space="preserve"> Application</w:t>
      </w:r>
      <w:r w:rsidR="004A7D97" w:rsidRPr="00970DD7">
        <w:rPr>
          <w:rStyle w:val="Heading2Char"/>
          <w:rFonts w:ascii="Aptos" w:hAnsi="Aptos"/>
          <w:color w:val="FF3399"/>
          <w:sz w:val="36"/>
          <w:szCs w:val="24"/>
        </w:rPr>
        <w:t xml:space="preserve"> Template</w:t>
      </w:r>
    </w:p>
    <w:p w14:paraId="3E4697A1" w14:textId="17C997B1" w:rsidR="00E71179" w:rsidRPr="00970DD7" w:rsidRDefault="0081025D" w:rsidP="00A93240">
      <w:pPr>
        <w:pStyle w:val="Quote"/>
        <w:jc w:val="center"/>
        <w:rPr>
          <w:rFonts w:ascii="Aptos" w:hAnsi="Aptos"/>
          <w:sz w:val="32"/>
          <w:szCs w:val="32"/>
        </w:rPr>
      </w:pPr>
      <w:r w:rsidRPr="00970DD7">
        <w:rPr>
          <w:rFonts w:ascii="Aptos" w:hAnsi="Aptos"/>
          <w:sz w:val="32"/>
          <w:szCs w:val="32"/>
        </w:rPr>
        <w:t>Bringing people</w:t>
      </w:r>
      <w:r w:rsidR="00AA7FDC" w:rsidRPr="00970DD7">
        <w:rPr>
          <w:rFonts w:ascii="Aptos" w:hAnsi="Aptos"/>
          <w:sz w:val="32"/>
          <w:szCs w:val="32"/>
        </w:rPr>
        <w:t>, teams</w:t>
      </w:r>
      <w:r w:rsidRPr="00970DD7">
        <w:rPr>
          <w:rFonts w:ascii="Aptos" w:hAnsi="Aptos"/>
          <w:sz w:val="32"/>
          <w:szCs w:val="32"/>
        </w:rPr>
        <w:t xml:space="preserve"> and </w:t>
      </w:r>
      <w:proofErr w:type="spellStart"/>
      <w:r w:rsidRPr="00970DD7">
        <w:rPr>
          <w:rFonts w:ascii="Aptos" w:hAnsi="Aptos"/>
          <w:sz w:val="32"/>
          <w:szCs w:val="32"/>
        </w:rPr>
        <w:t>organisations</w:t>
      </w:r>
      <w:proofErr w:type="spellEnd"/>
      <w:r w:rsidRPr="00970DD7">
        <w:rPr>
          <w:rFonts w:ascii="Aptos" w:hAnsi="Aptos"/>
          <w:sz w:val="32"/>
          <w:szCs w:val="32"/>
        </w:rPr>
        <w:t xml:space="preserve"> together</w:t>
      </w:r>
    </w:p>
    <w:p w14:paraId="4FEBC966" w14:textId="7F5B15CF" w:rsidR="0081025D" w:rsidRPr="00970DD7" w:rsidRDefault="0081025D" w:rsidP="000816EE">
      <w:pPr>
        <w:pStyle w:val="Quote"/>
        <w:jc w:val="center"/>
        <w:rPr>
          <w:rFonts w:ascii="Aptos" w:hAnsi="Aptos"/>
          <w:sz w:val="32"/>
          <w:szCs w:val="32"/>
        </w:rPr>
      </w:pPr>
      <w:r w:rsidRPr="00970DD7">
        <w:rPr>
          <w:rFonts w:ascii="Aptos" w:hAnsi="Aptos"/>
          <w:sz w:val="32"/>
          <w:szCs w:val="32"/>
        </w:rPr>
        <w:t>to advance collective and coordinated action towards a world without diabetes stigma</w:t>
      </w:r>
      <w:r w:rsidR="000816EE" w:rsidRPr="00970DD7">
        <w:rPr>
          <w:rFonts w:ascii="Aptos" w:hAnsi="Aptos"/>
          <w:sz w:val="32"/>
          <w:szCs w:val="32"/>
        </w:rPr>
        <w:t xml:space="preserve"> </w:t>
      </w:r>
      <w:r w:rsidRPr="00970DD7">
        <w:rPr>
          <w:rFonts w:ascii="Aptos" w:hAnsi="Aptos"/>
          <w:sz w:val="32"/>
          <w:szCs w:val="32"/>
        </w:rPr>
        <w:t>and discrimination.</w:t>
      </w:r>
    </w:p>
    <w:p w14:paraId="24186625" w14:textId="77777777" w:rsidR="00A0563D" w:rsidRPr="00970DD7" w:rsidRDefault="00A0563D" w:rsidP="000D0C0B">
      <w:pPr>
        <w:keepNext/>
        <w:keepLines/>
        <w:spacing w:after="240"/>
        <w:contextualSpacing/>
        <w:jc w:val="center"/>
        <w:outlineLvl w:val="2"/>
        <w:rPr>
          <w:rFonts w:eastAsiaTheme="majorEastAsia" w:cstheme="majorBidi"/>
          <w:color w:val="0072C6" w:themeColor="accent1"/>
          <w:sz w:val="34"/>
        </w:rPr>
      </w:pPr>
    </w:p>
    <w:p w14:paraId="5DA8DD3C" w14:textId="34611DF9" w:rsidR="00532F85" w:rsidRPr="00970DD7" w:rsidRDefault="00532F85" w:rsidP="000D0C0B">
      <w:pPr>
        <w:keepNext/>
        <w:keepLines/>
        <w:spacing w:after="240"/>
        <w:contextualSpacing/>
        <w:jc w:val="center"/>
        <w:outlineLvl w:val="2"/>
        <w:rPr>
          <w:rFonts w:eastAsiaTheme="majorEastAsia" w:cstheme="majorBidi"/>
          <w:color w:val="0072C6" w:themeColor="accent1"/>
          <w:sz w:val="34"/>
        </w:rPr>
      </w:pPr>
      <w:r w:rsidRPr="00970DD7">
        <w:rPr>
          <w:rFonts w:eastAsiaTheme="majorEastAsia" w:cstheme="majorBidi"/>
          <w:color w:val="0072C6" w:themeColor="accent1"/>
          <w:sz w:val="34"/>
        </w:rPr>
        <w:t>Call opens: 31 August 2026</w:t>
      </w:r>
    </w:p>
    <w:p w14:paraId="323C311F" w14:textId="77777777" w:rsidR="00532F85" w:rsidRPr="00970DD7" w:rsidRDefault="00532F85" w:rsidP="000D0C0B">
      <w:pPr>
        <w:keepNext/>
        <w:keepLines/>
        <w:spacing w:after="240"/>
        <w:contextualSpacing/>
        <w:jc w:val="center"/>
        <w:outlineLvl w:val="2"/>
        <w:rPr>
          <w:rFonts w:eastAsiaTheme="majorEastAsia" w:cstheme="majorBidi"/>
          <w:color w:val="0072C6" w:themeColor="accent1"/>
          <w:sz w:val="34"/>
        </w:rPr>
      </w:pPr>
    </w:p>
    <w:p w14:paraId="4A35426F" w14:textId="429974BE" w:rsidR="00532F85" w:rsidRPr="00970DD7" w:rsidRDefault="00532F85" w:rsidP="000D0C0B">
      <w:pPr>
        <w:keepNext/>
        <w:keepLines/>
        <w:spacing w:after="240"/>
        <w:contextualSpacing/>
        <w:jc w:val="center"/>
        <w:outlineLvl w:val="2"/>
      </w:pPr>
      <w:r w:rsidRPr="00970DD7">
        <w:rPr>
          <w:rFonts w:eastAsiaTheme="majorEastAsia" w:cstheme="majorBidi"/>
          <w:color w:val="0072C6" w:themeColor="accent1"/>
          <w:sz w:val="34"/>
          <w:szCs w:val="34"/>
        </w:rPr>
        <w:t>Call closes: 30 September 2026</w:t>
      </w:r>
      <w:r w:rsidR="2F3F1497" w:rsidRPr="00970DD7">
        <w:rPr>
          <w:rFonts w:eastAsiaTheme="majorEastAsia" w:cstheme="majorBidi"/>
          <w:color w:val="0072C6" w:themeColor="accent1"/>
          <w:sz w:val="34"/>
          <w:szCs w:val="34"/>
        </w:rPr>
        <w:t>, 1</w:t>
      </w:r>
      <w:r w:rsidR="00071A7D" w:rsidRPr="00970DD7">
        <w:rPr>
          <w:rFonts w:eastAsiaTheme="majorEastAsia" w:cstheme="majorBidi"/>
          <w:color w:val="0072C6" w:themeColor="accent1"/>
          <w:sz w:val="34"/>
          <w:szCs w:val="34"/>
        </w:rPr>
        <w:t>1.59</w:t>
      </w:r>
      <w:r w:rsidR="2F3F1497" w:rsidRPr="00970DD7">
        <w:rPr>
          <w:rFonts w:eastAsiaTheme="majorEastAsia" w:cstheme="majorBidi"/>
          <w:color w:val="0072C6" w:themeColor="accent1"/>
          <w:sz w:val="34"/>
          <w:szCs w:val="34"/>
        </w:rPr>
        <w:t xml:space="preserve">pm </w:t>
      </w:r>
      <w:r w:rsidR="00316257" w:rsidRPr="00970DD7">
        <w:rPr>
          <w:rFonts w:eastAsiaTheme="majorEastAsia" w:cstheme="majorBidi"/>
          <w:color w:val="0072C6" w:themeColor="accent1"/>
          <w:sz w:val="34"/>
          <w:szCs w:val="34"/>
        </w:rPr>
        <w:t>C</w:t>
      </w:r>
      <w:r w:rsidR="2F3F1497" w:rsidRPr="00970DD7">
        <w:rPr>
          <w:rFonts w:eastAsiaTheme="majorEastAsia" w:cstheme="majorBidi"/>
          <w:color w:val="0072C6" w:themeColor="accent1"/>
          <w:sz w:val="34"/>
          <w:szCs w:val="34"/>
        </w:rPr>
        <w:t xml:space="preserve">EST  </w:t>
      </w:r>
    </w:p>
    <w:p w14:paraId="784283CC" w14:textId="2FB137C8" w:rsidR="00532F85" w:rsidRPr="00970DD7" w:rsidRDefault="00532F85" w:rsidP="000D0C0B">
      <w:pPr>
        <w:jc w:val="center"/>
      </w:pPr>
    </w:p>
    <w:p w14:paraId="239A237A" w14:textId="486177E1" w:rsidR="0081025D" w:rsidRPr="00970DD7" w:rsidRDefault="0081025D" w:rsidP="0081025D"/>
    <w:p w14:paraId="434016AE" w14:textId="5E40BF9D" w:rsidR="000D700F" w:rsidRPr="00970DD7" w:rsidRDefault="00155C80" w:rsidP="00064402">
      <w:r w:rsidRPr="00970DD7">
        <w:rPr>
          <w:noProof/>
        </w:rPr>
        <w:drawing>
          <wp:anchor distT="0" distB="0" distL="114300" distR="114300" simplePos="0" relativeHeight="251658240" behindDoc="0" locked="0" layoutInCell="1" allowOverlap="1" wp14:anchorId="29147372" wp14:editId="3DBB41E0">
            <wp:simplePos x="0" y="0"/>
            <wp:positionH relativeFrom="column">
              <wp:posOffset>3385794</wp:posOffset>
            </wp:positionH>
            <wp:positionV relativeFrom="paragraph">
              <wp:posOffset>41834</wp:posOffset>
            </wp:positionV>
            <wp:extent cx="2208530" cy="899795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294" t="16001" r="71345" b="-7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3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0DD7">
        <w:rPr>
          <w:noProof/>
          <w:color w:val="0B1157"/>
          <w:sz w:val="20"/>
          <w:szCs w:val="20"/>
        </w:rPr>
        <w:drawing>
          <wp:anchor distT="0" distB="0" distL="114300" distR="114300" simplePos="0" relativeHeight="251658241" behindDoc="0" locked="0" layoutInCell="1" allowOverlap="1" wp14:anchorId="1FDB898B" wp14:editId="6912D334">
            <wp:simplePos x="0" y="0"/>
            <wp:positionH relativeFrom="column">
              <wp:posOffset>1125855</wp:posOffset>
            </wp:positionH>
            <wp:positionV relativeFrom="paragraph">
              <wp:posOffset>62865</wp:posOffset>
            </wp:positionV>
            <wp:extent cx="2165592" cy="792000"/>
            <wp:effectExtent l="0" t="0" r="6350" b="8255"/>
            <wp:wrapSquare wrapText="bothSides"/>
            <wp:docPr id="1351850669" name="Picture 3" descr="Email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.l4hrc9tq2c" descr="Email_Logo.png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592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7DE647" w14:textId="11C89D51" w:rsidR="001A0C4F" w:rsidRPr="00970DD7" w:rsidRDefault="001A0C4F" w:rsidP="00064402"/>
    <w:p w14:paraId="7A7421BF" w14:textId="141A58ED" w:rsidR="003A074B" w:rsidRPr="00970DD7" w:rsidRDefault="003A074B" w:rsidP="00064402"/>
    <w:p w14:paraId="38F66AB8" w14:textId="0952A1DD" w:rsidR="00037BEA" w:rsidRPr="00970DD7" w:rsidRDefault="00037BEA" w:rsidP="00037BEA"/>
    <w:p w14:paraId="39946FE8" w14:textId="7FCB18E6" w:rsidR="00080B78" w:rsidRPr="00970DD7" w:rsidRDefault="0002611D" w:rsidP="00EF6AA0">
      <w:pPr>
        <w:pStyle w:val="Heading3"/>
        <w:rPr>
          <w:rFonts w:ascii="Aptos" w:hAnsi="Aptos"/>
        </w:rPr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2D873A8C" wp14:editId="37DDE49A">
            <wp:simplePos x="0" y="0"/>
            <wp:positionH relativeFrom="column">
              <wp:posOffset>1123950</wp:posOffset>
            </wp:positionH>
            <wp:positionV relativeFrom="paragraph">
              <wp:posOffset>67945</wp:posOffset>
            </wp:positionV>
            <wp:extent cx="4524375" cy="608965"/>
            <wp:effectExtent l="0" t="0" r="0" b="635"/>
            <wp:wrapSquare wrapText="bothSides"/>
            <wp:docPr id="2223803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38033" name="Picture 2223803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74B91" w:rsidRPr="00970DD7">
        <w:rPr>
          <w:rFonts w:ascii="Aptos" w:hAnsi="Aptos"/>
          <w:noProof/>
        </w:rPr>
        <w:drawing>
          <wp:anchor distT="0" distB="0" distL="114300" distR="114300" simplePos="0" relativeHeight="251658242" behindDoc="1" locked="0" layoutInCell="1" allowOverlap="1" wp14:anchorId="11DB8DF1" wp14:editId="06C77646">
            <wp:simplePos x="0" y="0"/>
            <wp:positionH relativeFrom="column">
              <wp:posOffset>1122807</wp:posOffset>
            </wp:positionH>
            <wp:positionV relativeFrom="paragraph">
              <wp:posOffset>68885</wp:posOffset>
            </wp:positionV>
            <wp:extent cx="4462145" cy="719455"/>
            <wp:effectExtent l="0" t="0" r="0" b="4445"/>
            <wp:wrapThrough wrapText="bothSides">
              <wp:wrapPolygon edited="0">
                <wp:start x="0" y="0"/>
                <wp:lineTo x="0" y="21162"/>
                <wp:lineTo x="21486" y="21162"/>
                <wp:lineTo x="21486" y="0"/>
                <wp:lineTo x="0" y="0"/>
              </wp:wrapPolygon>
            </wp:wrapThrough>
            <wp:docPr id="5774955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284898" name=""/>
                    <pic:cNvPicPr/>
                  </pic:nvPicPr>
                  <pic:blipFill rotWithShape="1">
                    <a:blip r:embed="rId14"/>
                    <a:srcRect l="33" t="34778" r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145" cy="719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0B78" w:rsidRPr="00970DD7">
        <w:rPr>
          <w:rFonts w:ascii="Aptos" w:hAnsi="Aptos"/>
        </w:rPr>
        <w:br w:type="page"/>
      </w:r>
    </w:p>
    <w:p w14:paraId="12EF6D19" w14:textId="77777777" w:rsidR="006C389E" w:rsidRDefault="006C389E" w:rsidP="00EF6AA0">
      <w:pPr>
        <w:pStyle w:val="Heading3"/>
        <w:rPr>
          <w:rFonts w:ascii="Aptos" w:hAnsi="Aptos"/>
        </w:rPr>
      </w:pPr>
    </w:p>
    <w:p w14:paraId="52836F1C" w14:textId="60A772E4" w:rsidR="0081025D" w:rsidRPr="00970DD7" w:rsidRDefault="00312B06" w:rsidP="00EF6AA0">
      <w:pPr>
        <w:pStyle w:val="Heading3"/>
        <w:rPr>
          <w:rFonts w:ascii="Aptos" w:hAnsi="Aptos"/>
        </w:rPr>
      </w:pPr>
      <w:proofErr w:type="gramStart"/>
      <w:r w:rsidRPr="00970DD7">
        <w:rPr>
          <w:rFonts w:ascii="Aptos" w:hAnsi="Aptos"/>
        </w:rPr>
        <w:t>A</w:t>
      </w:r>
      <w:r w:rsidR="0081025D" w:rsidRPr="00970DD7">
        <w:rPr>
          <w:rFonts w:ascii="Aptos" w:hAnsi="Aptos"/>
        </w:rPr>
        <w:t>t a glance</w:t>
      </w:r>
      <w:proofErr w:type="gramEnd"/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2977"/>
        <w:gridCol w:w="6985"/>
      </w:tblGrid>
      <w:tr w:rsidR="003A074B" w:rsidRPr="00970DD7" w14:paraId="0E8D4F22" w14:textId="77777777" w:rsidTr="002468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7" w:type="dxa"/>
            <w:tcBorders>
              <w:top w:val="nil"/>
              <w:left w:val="nil"/>
              <w:bottom w:val="single" w:sz="4" w:space="0" w:color="0072C6" w:themeColor="accent1"/>
            </w:tcBorders>
            <w:shd w:val="clear" w:color="auto" w:fill="auto"/>
          </w:tcPr>
          <w:p w14:paraId="6F906B1D" w14:textId="77777777" w:rsidR="003A074B" w:rsidRPr="00970DD7" w:rsidRDefault="003A074B" w:rsidP="004A1DCB">
            <w:pPr>
              <w:rPr>
                <w:sz w:val="2"/>
                <w:szCs w:val="2"/>
              </w:rPr>
            </w:pPr>
          </w:p>
        </w:tc>
        <w:tc>
          <w:tcPr>
            <w:tcW w:w="6985" w:type="dxa"/>
            <w:tcBorders>
              <w:top w:val="nil"/>
              <w:bottom w:val="single" w:sz="4" w:space="0" w:color="0072C6" w:themeColor="accent1"/>
              <w:right w:val="nil"/>
            </w:tcBorders>
            <w:shd w:val="clear" w:color="auto" w:fill="auto"/>
          </w:tcPr>
          <w:p w14:paraId="126A2EAD" w14:textId="77777777" w:rsidR="003A074B" w:rsidRPr="00970DD7" w:rsidRDefault="003A074B" w:rsidP="008102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"/>
                <w:szCs w:val="2"/>
              </w:rPr>
            </w:pPr>
          </w:p>
        </w:tc>
      </w:tr>
      <w:tr w:rsidR="00917123" w:rsidRPr="00970DD7" w14:paraId="56475088" w14:textId="77777777" w:rsidTr="00246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14:paraId="44023DAF" w14:textId="1D7FCAA2" w:rsidR="00917123" w:rsidRPr="00970DD7" w:rsidRDefault="4CA947DA" w:rsidP="003A074B">
            <w:pPr>
              <w:spacing w:before="120"/>
              <w:rPr>
                <w:b w:val="0"/>
                <w:bCs w:val="0"/>
                <w:color w:val="0070C0"/>
              </w:rPr>
            </w:pPr>
            <w:r w:rsidRPr="00970DD7">
              <w:rPr>
                <w:b w:val="0"/>
                <w:bCs w:val="0"/>
                <w:color w:val="0070C0"/>
              </w:rPr>
              <w:t>Total available</w:t>
            </w:r>
          </w:p>
        </w:tc>
        <w:tc>
          <w:tcPr>
            <w:tcW w:w="6985" w:type="dxa"/>
            <w:vAlign w:val="center"/>
          </w:tcPr>
          <w:p w14:paraId="2505457B" w14:textId="25E6E35D" w:rsidR="00917123" w:rsidRPr="00970DD7" w:rsidRDefault="4CA947DA" w:rsidP="003A074B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0DD7">
              <w:t>Approximately US$1</w:t>
            </w:r>
            <w:r w:rsidR="3C9378CD" w:rsidRPr="00970DD7">
              <w:t>00</w:t>
            </w:r>
            <w:r w:rsidRPr="00970DD7">
              <w:t>,000</w:t>
            </w:r>
            <w:r w:rsidR="0076177C" w:rsidRPr="00970DD7">
              <w:t xml:space="preserve"> </w:t>
            </w:r>
            <w:r w:rsidR="00C55969" w:rsidRPr="00970DD7">
              <w:br/>
            </w:r>
          </w:p>
        </w:tc>
      </w:tr>
      <w:tr w:rsidR="0028290D" w:rsidRPr="00970DD7" w14:paraId="460300C6" w14:textId="77777777" w:rsidTr="0024689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14:paraId="09C41526" w14:textId="288656E7" w:rsidR="0028290D" w:rsidRPr="00970DD7" w:rsidRDefault="0028290D" w:rsidP="003A074B">
            <w:pPr>
              <w:spacing w:before="120"/>
              <w:rPr>
                <w:b w:val="0"/>
                <w:bCs w:val="0"/>
                <w:color w:val="0070C0"/>
              </w:rPr>
            </w:pPr>
            <w:r w:rsidRPr="00970DD7">
              <w:rPr>
                <w:b w:val="0"/>
                <w:bCs w:val="0"/>
                <w:color w:val="0070C0"/>
              </w:rPr>
              <w:t>Maximum award</w:t>
            </w:r>
          </w:p>
        </w:tc>
        <w:tc>
          <w:tcPr>
            <w:tcW w:w="6985" w:type="dxa"/>
            <w:vAlign w:val="center"/>
          </w:tcPr>
          <w:p w14:paraId="426C0B87" w14:textId="4D7E980B" w:rsidR="0028290D" w:rsidRPr="00970DD7" w:rsidRDefault="0028290D" w:rsidP="003A074B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0DD7">
              <w:t>US$50,000 per grant</w:t>
            </w:r>
            <w:r w:rsidRPr="00970DD7">
              <w:br/>
              <w:t xml:space="preserve">Maximum travel support of US$5,000 per individual </w:t>
            </w:r>
            <w:proofErr w:type="spellStart"/>
            <w:r w:rsidRPr="00970DD7">
              <w:t>traveller</w:t>
            </w:r>
            <w:proofErr w:type="spellEnd"/>
          </w:p>
        </w:tc>
      </w:tr>
      <w:tr w:rsidR="00917123" w:rsidRPr="00970DD7" w14:paraId="492F12E3" w14:textId="77777777" w:rsidTr="00246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14:paraId="08E94AE0" w14:textId="2D8EE49D" w:rsidR="00917123" w:rsidRPr="00970DD7" w:rsidRDefault="4CA947DA" w:rsidP="003A074B">
            <w:pPr>
              <w:spacing w:before="120"/>
              <w:rPr>
                <w:b w:val="0"/>
                <w:bCs w:val="0"/>
                <w:color w:val="0070C0"/>
              </w:rPr>
            </w:pPr>
            <w:r w:rsidRPr="00970DD7">
              <w:rPr>
                <w:b w:val="0"/>
                <w:bCs w:val="0"/>
                <w:color w:val="0070C0"/>
              </w:rPr>
              <w:t>Award mechanism</w:t>
            </w:r>
          </w:p>
        </w:tc>
        <w:tc>
          <w:tcPr>
            <w:tcW w:w="6985" w:type="dxa"/>
            <w:vAlign w:val="center"/>
          </w:tcPr>
          <w:p w14:paraId="78EA2234" w14:textId="7E600265" w:rsidR="00917123" w:rsidRPr="00970DD7" w:rsidRDefault="4CA947DA" w:rsidP="003A074B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0DD7">
              <w:t xml:space="preserve">Travel grants via </w:t>
            </w:r>
            <w:r w:rsidR="569AACD7" w:rsidRPr="00970DD7">
              <w:t>#</w:t>
            </w:r>
            <w:r w:rsidRPr="00970DD7">
              <w:t>dedoc</w:t>
            </w:r>
            <w:r w:rsidR="569AACD7" w:rsidRPr="00970DD7">
              <w:rPr>
                <w:vertAlign w:val="superscript"/>
              </w:rPr>
              <w:t>o</w:t>
            </w:r>
          </w:p>
        </w:tc>
      </w:tr>
      <w:tr w:rsidR="00917123" w:rsidRPr="00970DD7" w14:paraId="2A6B93CC" w14:textId="77777777" w:rsidTr="0024689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14:paraId="2DF45AD1" w14:textId="25CF0CF3" w:rsidR="00917123" w:rsidRPr="00970DD7" w:rsidRDefault="38E48BFD" w:rsidP="003A074B">
            <w:pPr>
              <w:spacing w:before="120"/>
              <w:rPr>
                <w:b w:val="0"/>
                <w:bCs w:val="0"/>
                <w:color w:val="0070C0"/>
              </w:rPr>
            </w:pPr>
            <w:r w:rsidRPr="00970DD7">
              <w:rPr>
                <w:b w:val="0"/>
                <w:bCs w:val="0"/>
                <w:color w:val="0070C0"/>
              </w:rPr>
              <w:t>Call opens</w:t>
            </w:r>
          </w:p>
        </w:tc>
        <w:tc>
          <w:tcPr>
            <w:tcW w:w="6985" w:type="dxa"/>
            <w:vAlign w:val="center"/>
          </w:tcPr>
          <w:p w14:paraId="124CE14A" w14:textId="53CEC7B5" w:rsidR="00917123" w:rsidRPr="00970DD7" w:rsidRDefault="38E48BFD" w:rsidP="003A074B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0DD7">
              <w:t>31 August 2026</w:t>
            </w:r>
          </w:p>
        </w:tc>
      </w:tr>
      <w:tr w:rsidR="00917123" w:rsidRPr="00970DD7" w14:paraId="3056C222" w14:textId="77777777" w:rsidTr="00246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14:paraId="7C11D09F" w14:textId="169E5129" w:rsidR="00917123" w:rsidRPr="00970DD7" w:rsidRDefault="38E48BFD" w:rsidP="003A074B">
            <w:pPr>
              <w:spacing w:before="120"/>
              <w:rPr>
                <w:b w:val="0"/>
                <w:bCs w:val="0"/>
                <w:color w:val="0070C0"/>
              </w:rPr>
            </w:pPr>
            <w:r w:rsidRPr="00970DD7">
              <w:rPr>
                <w:b w:val="0"/>
                <w:bCs w:val="0"/>
                <w:color w:val="0070C0"/>
              </w:rPr>
              <w:t>Call closes</w:t>
            </w:r>
          </w:p>
        </w:tc>
        <w:tc>
          <w:tcPr>
            <w:tcW w:w="6985" w:type="dxa"/>
            <w:vAlign w:val="center"/>
          </w:tcPr>
          <w:p w14:paraId="527D69F5" w14:textId="41CE40D4" w:rsidR="00917123" w:rsidRPr="00970DD7" w:rsidRDefault="38E48BFD" w:rsidP="003A074B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0DD7">
              <w:t>30 September 2026</w:t>
            </w:r>
            <w:r w:rsidR="00D11F39" w:rsidRPr="00970DD7">
              <w:t xml:space="preserve">, 11.59pm </w:t>
            </w:r>
            <w:r w:rsidR="00316257" w:rsidRPr="00970DD7">
              <w:t>C</w:t>
            </w:r>
            <w:r w:rsidR="00D11F39" w:rsidRPr="00970DD7">
              <w:t>EST</w:t>
            </w:r>
          </w:p>
        </w:tc>
      </w:tr>
      <w:tr w:rsidR="00917123" w:rsidRPr="00970DD7" w14:paraId="23DAEA13" w14:textId="77777777" w:rsidTr="0024689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14:paraId="0B625BEF" w14:textId="2CD02C42" w:rsidR="00917123" w:rsidRPr="00970DD7" w:rsidRDefault="38E48BFD" w:rsidP="003A074B">
            <w:pPr>
              <w:spacing w:before="120"/>
              <w:rPr>
                <w:b w:val="0"/>
                <w:bCs w:val="0"/>
                <w:color w:val="0070C0"/>
              </w:rPr>
            </w:pPr>
            <w:r w:rsidRPr="00970DD7">
              <w:rPr>
                <w:b w:val="0"/>
                <w:bCs w:val="0"/>
                <w:color w:val="0070C0"/>
              </w:rPr>
              <w:t>Decisions communicated</w:t>
            </w:r>
            <w:r w:rsidR="002D50A3" w:rsidRPr="00970DD7">
              <w:rPr>
                <w:b w:val="0"/>
                <w:bCs w:val="0"/>
                <w:color w:val="0070C0"/>
              </w:rPr>
              <w:t xml:space="preserve"> by</w:t>
            </w:r>
          </w:p>
        </w:tc>
        <w:tc>
          <w:tcPr>
            <w:tcW w:w="6985" w:type="dxa"/>
            <w:vAlign w:val="center"/>
          </w:tcPr>
          <w:p w14:paraId="576DA189" w14:textId="6785818A" w:rsidR="00917123" w:rsidRPr="00970DD7" w:rsidRDefault="3EC884D6" w:rsidP="003A074B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0DD7">
              <w:t>31 October 2026</w:t>
            </w:r>
          </w:p>
        </w:tc>
      </w:tr>
      <w:tr w:rsidR="00A424A3" w:rsidRPr="00970DD7" w14:paraId="3D87E3A3" w14:textId="77777777" w:rsidTr="00246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14:paraId="4954AA58" w14:textId="5914BC95" w:rsidR="00A424A3" w:rsidRPr="00970DD7" w:rsidRDefault="0E5EBB95" w:rsidP="003A074B">
            <w:pPr>
              <w:spacing w:before="120"/>
              <w:rPr>
                <w:b w:val="0"/>
                <w:bCs w:val="0"/>
                <w:color w:val="0070C0"/>
              </w:rPr>
            </w:pPr>
            <w:r w:rsidRPr="00970DD7">
              <w:rPr>
                <w:b w:val="0"/>
                <w:bCs w:val="0"/>
                <w:color w:val="0070C0"/>
              </w:rPr>
              <w:t>Activities to be completed by</w:t>
            </w:r>
          </w:p>
        </w:tc>
        <w:tc>
          <w:tcPr>
            <w:tcW w:w="6985" w:type="dxa"/>
            <w:vAlign w:val="center"/>
          </w:tcPr>
          <w:p w14:paraId="5017D65F" w14:textId="3876556F" w:rsidR="00A424A3" w:rsidRPr="00970DD7" w:rsidRDefault="0E5EBB95" w:rsidP="003A074B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0DD7">
              <w:t>31 March 2027</w:t>
            </w:r>
          </w:p>
        </w:tc>
      </w:tr>
      <w:tr w:rsidR="001F4C97" w:rsidRPr="00970DD7" w14:paraId="08F6A2AB" w14:textId="77777777" w:rsidTr="0024689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14:paraId="29D2ABBD" w14:textId="41E97892" w:rsidR="001F4C97" w:rsidRPr="00970DD7" w:rsidRDefault="62C94012" w:rsidP="003A074B">
            <w:pPr>
              <w:spacing w:before="120"/>
              <w:rPr>
                <w:b w:val="0"/>
                <w:bCs w:val="0"/>
                <w:color w:val="0070C0"/>
              </w:rPr>
            </w:pPr>
            <w:r w:rsidRPr="00970DD7">
              <w:rPr>
                <w:b w:val="0"/>
                <w:bCs w:val="0"/>
                <w:color w:val="0070C0"/>
              </w:rPr>
              <w:t>R</w:t>
            </w:r>
            <w:r w:rsidR="029200B7" w:rsidRPr="00970DD7">
              <w:rPr>
                <w:b w:val="0"/>
                <w:bCs w:val="0"/>
                <w:color w:val="0070C0"/>
              </w:rPr>
              <w:t>eport</w:t>
            </w:r>
            <w:r w:rsidR="3DA5FC60" w:rsidRPr="00970DD7">
              <w:rPr>
                <w:b w:val="0"/>
                <w:bCs w:val="0"/>
                <w:color w:val="0070C0"/>
              </w:rPr>
              <w:t xml:space="preserve"> </w:t>
            </w:r>
            <w:r w:rsidR="622CBE8D" w:rsidRPr="00970DD7">
              <w:rPr>
                <w:b w:val="0"/>
                <w:bCs w:val="0"/>
                <w:color w:val="0070C0"/>
              </w:rPr>
              <w:t>due</w:t>
            </w:r>
            <w:r w:rsidR="00874445" w:rsidRPr="00970DD7">
              <w:rPr>
                <w:b w:val="0"/>
                <w:bCs w:val="0"/>
                <w:color w:val="0070C0"/>
              </w:rPr>
              <w:t xml:space="preserve"> by</w:t>
            </w:r>
          </w:p>
        </w:tc>
        <w:tc>
          <w:tcPr>
            <w:tcW w:w="6985" w:type="dxa"/>
            <w:vAlign w:val="center"/>
          </w:tcPr>
          <w:p w14:paraId="1213497B" w14:textId="4C1803F2" w:rsidR="001F4C97" w:rsidRPr="00970DD7" w:rsidRDefault="2611016B" w:rsidP="003A074B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0DD7">
              <w:t>30 April 2027</w:t>
            </w:r>
          </w:p>
        </w:tc>
      </w:tr>
      <w:tr w:rsidR="00D501E7" w:rsidRPr="00970DD7" w14:paraId="42DD1D46" w14:textId="77777777" w:rsidTr="00246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14:paraId="3ACC4A90" w14:textId="70D19DD2" w:rsidR="00D501E7" w:rsidRPr="00970DD7" w:rsidRDefault="4C1BDA31" w:rsidP="003A074B">
            <w:pPr>
              <w:spacing w:before="120"/>
              <w:rPr>
                <w:b w:val="0"/>
                <w:bCs w:val="0"/>
                <w:color w:val="0070C0"/>
              </w:rPr>
            </w:pPr>
            <w:r w:rsidRPr="00970DD7">
              <w:rPr>
                <w:b w:val="0"/>
                <w:bCs w:val="0"/>
                <w:color w:val="0070C0"/>
              </w:rPr>
              <w:t>Who can apply?</w:t>
            </w:r>
          </w:p>
        </w:tc>
        <w:tc>
          <w:tcPr>
            <w:tcW w:w="6985" w:type="dxa"/>
            <w:vAlign w:val="center"/>
          </w:tcPr>
          <w:p w14:paraId="4A553B9F" w14:textId="2F48A2E7" w:rsidR="00D501E7" w:rsidRPr="00970DD7" w:rsidRDefault="00874445" w:rsidP="00874445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0DD7">
              <w:t xml:space="preserve">Collaborative teams </w:t>
            </w:r>
            <w:proofErr w:type="gramStart"/>
            <w:r w:rsidRPr="00970DD7">
              <w:t>involving</w:t>
            </w:r>
            <w:r w:rsidR="00316257" w:rsidRPr="00970DD7">
              <w:t>:</w:t>
            </w:r>
            <w:proofErr w:type="gramEnd"/>
            <w:r w:rsidRPr="00970DD7">
              <w:t xml:space="preserve"> </w:t>
            </w:r>
            <w:r w:rsidR="6E74B6F3" w:rsidRPr="00970DD7">
              <w:t xml:space="preserve">a) </w:t>
            </w:r>
            <w:r w:rsidR="114C9E90" w:rsidRPr="00970DD7">
              <w:t xml:space="preserve">Global Summit attendees, </w:t>
            </w:r>
            <w:r w:rsidR="137C0BAE" w:rsidRPr="00970DD7">
              <w:t xml:space="preserve">and </w:t>
            </w:r>
            <w:proofErr w:type="gramStart"/>
            <w:r w:rsidR="137C0BAE" w:rsidRPr="00970DD7">
              <w:t xml:space="preserve">b) </w:t>
            </w:r>
            <w:r w:rsidR="114C9E90" w:rsidRPr="00970DD7">
              <w:t xml:space="preserve"> </w:t>
            </w:r>
            <w:r w:rsidRPr="00970DD7">
              <w:t>p</w:t>
            </w:r>
            <w:r w:rsidR="4B9AD20C" w:rsidRPr="00970DD7">
              <w:t>eople</w:t>
            </w:r>
            <w:proofErr w:type="gramEnd"/>
            <w:r w:rsidR="4B9AD20C" w:rsidRPr="00970DD7">
              <w:t xml:space="preserve"> with lived experience</w:t>
            </w:r>
            <w:r w:rsidRPr="00970DD7">
              <w:t xml:space="preserve"> </w:t>
            </w:r>
            <w:r w:rsidR="55643FC1" w:rsidRPr="00970DD7">
              <w:t xml:space="preserve">of </w:t>
            </w:r>
            <w:r w:rsidR="00316257" w:rsidRPr="00970DD7">
              <w:t>ANY</w:t>
            </w:r>
            <w:r w:rsidR="55643FC1" w:rsidRPr="00970DD7">
              <w:t xml:space="preserve"> type of diabetes. </w:t>
            </w:r>
            <w:r w:rsidR="0745B715" w:rsidRPr="00970DD7">
              <w:t xml:space="preserve">Teams may also include </w:t>
            </w:r>
            <w:r w:rsidRPr="00970DD7">
              <w:t>the following:</w:t>
            </w:r>
            <w:r w:rsidR="4B9AD20C" w:rsidRPr="00970DD7">
              <w:t xml:space="preserve"> researchers, health professionals, community </w:t>
            </w:r>
            <w:proofErr w:type="spellStart"/>
            <w:r w:rsidR="4B9AD20C" w:rsidRPr="00970DD7">
              <w:t>organisations</w:t>
            </w:r>
            <w:proofErr w:type="spellEnd"/>
            <w:r w:rsidR="4B9AD20C" w:rsidRPr="00970DD7">
              <w:t>, policymakers</w:t>
            </w:r>
            <w:r w:rsidRPr="00970DD7">
              <w:t>, industry and public sector</w:t>
            </w:r>
          </w:p>
        </w:tc>
      </w:tr>
      <w:tr w:rsidR="00E372B9" w:rsidRPr="00970DD7" w14:paraId="20818319" w14:textId="77777777" w:rsidTr="0024689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14:paraId="1BF89BB9" w14:textId="48B961FE" w:rsidR="00E372B9" w:rsidRPr="00970DD7" w:rsidRDefault="00A77D6D" w:rsidP="003A074B">
            <w:pPr>
              <w:spacing w:before="120"/>
              <w:rPr>
                <w:b w:val="0"/>
                <w:bCs w:val="0"/>
                <w:color w:val="0070C0"/>
              </w:rPr>
            </w:pPr>
            <w:r w:rsidRPr="00970DD7">
              <w:rPr>
                <w:b w:val="0"/>
                <w:bCs w:val="0"/>
                <w:color w:val="0070C0"/>
              </w:rPr>
              <w:t>How to apply</w:t>
            </w:r>
          </w:p>
        </w:tc>
        <w:tc>
          <w:tcPr>
            <w:tcW w:w="6985" w:type="dxa"/>
            <w:vAlign w:val="center"/>
          </w:tcPr>
          <w:p w14:paraId="404D3CF3" w14:textId="77777777" w:rsidR="00E372B9" w:rsidRDefault="00A77D6D" w:rsidP="00A77D6D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970DD7">
              <w:rPr>
                <w:lang w:val="en-AU"/>
              </w:rPr>
              <w:t>Complete this Application Template and submit it in English by email to enddiabetesstigma@deakin.edu.au by deadline</w:t>
            </w:r>
          </w:p>
          <w:p w14:paraId="42467FC8" w14:textId="77777777" w:rsidR="006C2367" w:rsidRPr="006C2367" w:rsidRDefault="006C2367" w:rsidP="006C2367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6C2367">
              <w:rPr>
                <w:lang w:val="en-AU"/>
              </w:rPr>
              <w:t>Before submitting, please save the completed application using the lead applicant's surname and first initial.</w:t>
            </w:r>
          </w:p>
          <w:p w14:paraId="2B7AC919" w14:textId="4FEAC916" w:rsidR="006C2367" w:rsidRPr="00970DD7" w:rsidRDefault="006C2367" w:rsidP="006C2367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2367">
              <w:rPr>
                <w:lang w:val="en-AU"/>
              </w:rPr>
              <w:t xml:space="preserve">Example: </w:t>
            </w:r>
            <w:proofErr w:type="spellStart"/>
            <w:r w:rsidRPr="006C2367">
              <w:rPr>
                <w:lang w:val="en-AU"/>
              </w:rPr>
              <w:t>Smith_J_TravelGrantApplication</w:t>
            </w:r>
            <w:proofErr w:type="spellEnd"/>
          </w:p>
        </w:tc>
      </w:tr>
      <w:tr w:rsidR="00FD45F3" w:rsidRPr="00970DD7" w14:paraId="4B4FDCB1" w14:textId="77777777" w:rsidTr="00246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14:paraId="3D79FCE4" w14:textId="6A671FBA" w:rsidR="00FD45F3" w:rsidRPr="00970DD7" w:rsidRDefault="00FD45F3" w:rsidP="003A074B">
            <w:pPr>
              <w:spacing w:before="120"/>
              <w:rPr>
                <w:b w:val="0"/>
                <w:bCs w:val="0"/>
                <w:color w:val="0070C0"/>
              </w:rPr>
            </w:pPr>
            <w:r w:rsidRPr="00970DD7">
              <w:rPr>
                <w:b w:val="0"/>
                <w:bCs w:val="0"/>
                <w:color w:val="0070C0"/>
              </w:rPr>
              <w:t>Documents</w:t>
            </w:r>
          </w:p>
        </w:tc>
        <w:tc>
          <w:tcPr>
            <w:tcW w:w="6985" w:type="dxa"/>
            <w:vAlign w:val="center"/>
          </w:tcPr>
          <w:p w14:paraId="0BE78116" w14:textId="48BA50F5" w:rsidR="00FD45F3" w:rsidRPr="00970DD7" w:rsidRDefault="00EA7AAC" w:rsidP="00874445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hyperlink r:id="rId15" w:history="1">
              <w:r w:rsidR="00FD45F3" w:rsidRPr="00EA7AAC">
                <w:rPr>
                  <w:rStyle w:val="Hyperlink"/>
                </w:rPr>
                <w:t>Guidelines: link</w:t>
              </w:r>
            </w:hyperlink>
          </w:p>
        </w:tc>
      </w:tr>
      <w:tr w:rsidR="006C389E" w:rsidRPr="00970DD7" w14:paraId="3A0209AE" w14:textId="77777777" w:rsidTr="0024689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14:paraId="1D0851F6" w14:textId="64EC8497" w:rsidR="006C389E" w:rsidRPr="00970DD7" w:rsidRDefault="006C389E" w:rsidP="006C389E">
            <w:pPr>
              <w:spacing w:before="120"/>
              <w:rPr>
                <w:b w:val="0"/>
                <w:bCs w:val="0"/>
                <w:color w:val="0070C0"/>
              </w:rPr>
            </w:pPr>
            <w:r>
              <w:rPr>
                <w:b w:val="0"/>
                <w:bCs w:val="0"/>
                <w:color w:val="0070C0"/>
              </w:rPr>
              <w:t xml:space="preserve">Queries </w:t>
            </w:r>
          </w:p>
        </w:tc>
        <w:tc>
          <w:tcPr>
            <w:tcW w:w="6985" w:type="dxa"/>
            <w:vAlign w:val="center"/>
          </w:tcPr>
          <w:p w14:paraId="633D1957" w14:textId="0826B48E" w:rsidR="006C389E" w:rsidRPr="00970DD7" w:rsidRDefault="006C389E" w:rsidP="006C389E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rFonts w:cs="Calibri"/>
              </w:rPr>
              <w:t>D</w:t>
            </w:r>
            <w:r w:rsidRPr="00970DD7">
              <w:rPr>
                <w:rFonts w:cs="Calibri"/>
              </w:rPr>
              <w:t>irect</w:t>
            </w:r>
            <w:r>
              <w:rPr>
                <w:rFonts w:cs="Calibri"/>
              </w:rPr>
              <w:t xml:space="preserve"> </w:t>
            </w:r>
            <w:r w:rsidRPr="00970DD7">
              <w:rPr>
                <w:rFonts w:cs="Calibri"/>
              </w:rPr>
              <w:t>to:</w:t>
            </w:r>
            <w:r w:rsidRPr="00970DD7">
              <w:rPr>
                <w:rFonts w:cs="Calibri"/>
                <w:lang w:val="en-AU"/>
              </w:rPr>
              <w:t xml:space="preserve"> enddiabetesstigma@deakin.edu.au</w:t>
            </w:r>
            <w:r w:rsidRPr="00970DD7">
              <w:rPr>
                <w:rFonts w:cs="Calibri"/>
              </w:rPr>
              <w:t>. While individual responses cannot be guaranteed, further clarifications may be shared via the website if useful to all potential applicants.</w:t>
            </w:r>
          </w:p>
        </w:tc>
      </w:tr>
    </w:tbl>
    <w:p w14:paraId="13B99020" w14:textId="77777777" w:rsidR="006D06C7" w:rsidRPr="00970DD7" w:rsidRDefault="006D06C7" w:rsidP="00D847FC"/>
    <w:p w14:paraId="5A3B9835" w14:textId="77777777" w:rsidR="00C13253" w:rsidRPr="00970DD7" w:rsidRDefault="00C13253" w:rsidP="00696C8D">
      <w:pPr>
        <w:spacing w:after="0"/>
      </w:pPr>
    </w:p>
    <w:p w14:paraId="1961B226" w14:textId="77777777" w:rsidR="00D17E8B" w:rsidRPr="00970DD7" w:rsidRDefault="00D17E8B">
      <w:pPr>
        <w:spacing w:before="160" w:after="320" w:line="360" w:lineRule="auto"/>
        <w:rPr>
          <w:b/>
          <w:bCs/>
        </w:rPr>
      </w:pPr>
      <w:r w:rsidRPr="00970DD7">
        <w:rPr>
          <w:b/>
          <w:bCs/>
        </w:rPr>
        <w:br w:type="page"/>
      </w:r>
    </w:p>
    <w:p w14:paraId="179627E7" w14:textId="77777777" w:rsidR="00223B53" w:rsidRPr="004F6DE4" w:rsidRDefault="00223B53" w:rsidP="006D507F">
      <w:pPr>
        <w:pStyle w:val="Heading3"/>
        <w:rPr>
          <w:rFonts w:ascii="Aptos" w:hAnsi="Aptos"/>
        </w:rPr>
      </w:pPr>
    </w:p>
    <w:p w14:paraId="199790F2" w14:textId="634C9CA0" w:rsidR="00117AF1" w:rsidRPr="004F6DE4" w:rsidRDefault="00F340F1" w:rsidP="006D507F">
      <w:pPr>
        <w:pStyle w:val="Heading3"/>
        <w:rPr>
          <w:rFonts w:ascii="Aptos" w:hAnsi="Aptos"/>
        </w:rPr>
      </w:pPr>
      <w:r w:rsidRPr="004F6DE4">
        <w:rPr>
          <w:rFonts w:ascii="Aptos" w:hAnsi="Aptos"/>
        </w:rPr>
        <w:t xml:space="preserve">Section </w:t>
      </w:r>
      <w:r w:rsidR="007E085F" w:rsidRPr="004F6DE4">
        <w:rPr>
          <w:rFonts w:ascii="Aptos" w:hAnsi="Aptos"/>
        </w:rPr>
        <w:t>A</w:t>
      </w:r>
      <w:r w:rsidRPr="004F6DE4">
        <w:rPr>
          <w:rFonts w:ascii="Aptos" w:hAnsi="Aptos"/>
        </w:rPr>
        <w:t xml:space="preserve">. </w:t>
      </w:r>
      <w:r w:rsidR="00F65FF9" w:rsidRPr="004F6DE4">
        <w:rPr>
          <w:rFonts w:ascii="Aptos" w:hAnsi="Aptos"/>
        </w:rPr>
        <w:t>Applicant Information (Removed for blinded review)</w:t>
      </w:r>
    </w:p>
    <w:p w14:paraId="39660C4A" w14:textId="6617B045" w:rsidR="001E13EB" w:rsidRPr="004F6DE4" w:rsidRDefault="00131CA1" w:rsidP="001E13EB">
      <w:pPr>
        <w:rPr>
          <w:lang w:val="en-AU"/>
        </w:rPr>
      </w:pPr>
      <w:r w:rsidRPr="004F6DE4">
        <w:rPr>
          <w:lang w:val="en-AU"/>
        </w:rPr>
        <w:t>Se</w:t>
      </w:r>
      <w:r w:rsidR="00B4458C" w:rsidRPr="004F6DE4">
        <w:rPr>
          <w:lang w:val="en-AU"/>
        </w:rPr>
        <w:t>ction</w:t>
      </w:r>
      <w:r w:rsidRPr="004F6DE4">
        <w:rPr>
          <w:lang w:val="en-AU"/>
        </w:rPr>
        <w:t xml:space="preserve"> A and C</w:t>
      </w:r>
      <w:r w:rsidR="00B4458C" w:rsidRPr="004F6DE4">
        <w:rPr>
          <w:lang w:val="en-AU"/>
        </w:rPr>
        <w:t xml:space="preserve"> is used to confirm eligibility and for administrative purposes. It will not be provided to independent reviewers.</w:t>
      </w:r>
    </w:p>
    <w:p w14:paraId="1AF23379" w14:textId="77777777" w:rsidR="001E13EB" w:rsidRPr="004F6DE4" w:rsidRDefault="001E13EB" w:rsidP="001E13EB">
      <w:pPr>
        <w:pStyle w:val="ListParagraph"/>
        <w:numPr>
          <w:ilvl w:val="0"/>
          <w:numId w:val="5"/>
        </w:numPr>
        <w:rPr>
          <w:rFonts w:eastAsia="Times New Roman" w:cs="Segoe UI"/>
          <w:color w:val="auto"/>
          <w:sz w:val="21"/>
          <w:szCs w:val="21"/>
          <w:lang w:val="en-AU" w:eastAsia="en-AU"/>
        </w:rPr>
      </w:pPr>
      <w:r w:rsidRPr="004F6DE4">
        <w:rPr>
          <w:rFonts w:eastAsia="Times New Roman" w:cs="Segoe UI"/>
          <w:b/>
          <w:bCs/>
          <w:color w:val="auto"/>
          <w:szCs w:val="22"/>
          <w:lang w:val="en-AU" w:eastAsia="en-AU"/>
        </w:rPr>
        <w:t>Select funding category that best represents your application</w:t>
      </w:r>
    </w:p>
    <w:p w14:paraId="58AD7276" w14:textId="77777777" w:rsidR="001E13EB" w:rsidRPr="004F6DE4" w:rsidRDefault="001E13EB" w:rsidP="001E13EB">
      <w:pPr>
        <w:pStyle w:val="ListParagraph"/>
        <w:rPr>
          <w:rFonts w:eastAsia="Times New Roman" w:cs="Segoe UI"/>
          <w:color w:val="auto"/>
          <w:sz w:val="21"/>
          <w:szCs w:val="21"/>
          <w:lang w:val="en-AU" w:eastAsia="en-A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7955"/>
      </w:tblGrid>
      <w:tr w:rsidR="001E13EB" w:rsidRPr="004F6DE4" w14:paraId="2EE7DD62" w14:textId="77777777" w:rsidTr="00DF2F5A">
        <w:tc>
          <w:tcPr>
            <w:tcW w:w="2835" w:type="dxa"/>
            <w:vAlign w:val="center"/>
          </w:tcPr>
          <w:p w14:paraId="110CF9FA" w14:textId="6225E577" w:rsidR="001E13EB" w:rsidRPr="004F6DE4" w:rsidRDefault="001E13EB">
            <w:pPr>
              <w:pStyle w:val="ListParagraph"/>
              <w:ind w:left="0"/>
              <w:rPr>
                <w:rFonts w:eastAsia="Times New Roman" w:cs="Segoe UI"/>
                <w:color w:val="auto"/>
                <w:szCs w:val="22"/>
                <w:lang w:val="en-AU" w:eastAsia="en-AU"/>
              </w:rPr>
            </w:pPr>
            <w:r w:rsidRPr="004F6DE4">
              <w:rPr>
                <w:rFonts w:eastAsia="Times New Roman" w:cs="Segoe UI"/>
                <w:color w:val="auto"/>
                <w:szCs w:val="22"/>
                <w:lang w:val="en-AU" w:eastAsia="en-AU"/>
              </w:rPr>
              <w:t xml:space="preserve">☐ </w:t>
            </w:r>
            <w:r w:rsidRPr="004F6DE4">
              <w:rPr>
                <w:rFonts w:eastAsia="Times New Roman" w:cs="Segoe UI"/>
                <w:b/>
                <w:bCs/>
                <w:color w:val="auto"/>
                <w:szCs w:val="22"/>
                <w:lang w:val="en-AU" w:eastAsia="en-AU"/>
              </w:rPr>
              <w:t>Connect</w:t>
            </w:r>
            <w:r w:rsidRPr="004F6DE4">
              <w:rPr>
                <w:rFonts w:eastAsia="Times New Roman" w:cs="Segoe UI"/>
                <w:color w:val="auto"/>
                <w:szCs w:val="22"/>
                <w:lang w:val="en-AU" w:eastAsia="en-AU"/>
              </w:rPr>
              <w:t xml:space="preserve"> </w:t>
            </w:r>
            <w:r w:rsidR="00DF2F5A" w:rsidRPr="004F6DE4">
              <w:rPr>
                <w:rFonts w:eastAsia="Times New Roman" w:cs="Segoe UI"/>
                <w:color w:val="auto"/>
                <w:szCs w:val="22"/>
                <w:lang w:val="en-AU" w:eastAsia="en-AU"/>
              </w:rPr>
              <w:br/>
            </w:r>
            <w:r w:rsidRPr="004F6DE4">
              <w:rPr>
                <w:rFonts w:eastAsia="Times New Roman" w:cs="Segoe UI"/>
                <w:color w:val="auto"/>
                <w:szCs w:val="22"/>
                <w:lang w:val="en-AU" w:eastAsia="en-AU"/>
              </w:rPr>
              <w:t>(up to US$5,000)</w:t>
            </w:r>
          </w:p>
        </w:tc>
        <w:tc>
          <w:tcPr>
            <w:tcW w:w="7955" w:type="dxa"/>
            <w:vAlign w:val="center"/>
          </w:tcPr>
          <w:p w14:paraId="39DEAEE2" w14:textId="77777777" w:rsidR="001E13EB" w:rsidRPr="004F6DE4" w:rsidRDefault="001E13EB">
            <w:pPr>
              <w:pStyle w:val="ListParagraph"/>
              <w:ind w:left="0"/>
              <w:rPr>
                <w:rFonts w:eastAsia="Times New Roman" w:cs="Segoe UI"/>
                <w:color w:val="auto"/>
                <w:sz w:val="20"/>
                <w:szCs w:val="20"/>
                <w:lang w:val="en-AU" w:eastAsia="en-AU"/>
              </w:rPr>
            </w:pPr>
            <w:r w:rsidRPr="004F6DE4">
              <w:rPr>
                <w:rFonts w:eastAsia="Times New Roman" w:cs="Segoe UI"/>
                <w:color w:val="auto"/>
                <w:sz w:val="20"/>
                <w:szCs w:val="20"/>
                <w:lang w:val="en-AU" w:eastAsia="en-AU"/>
              </w:rPr>
              <w:t>Travel that enables individuals to build relationships, learn from others, explore opportunities, or participate in a collaborative activity</w:t>
            </w:r>
          </w:p>
        </w:tc>
      </w:tr>
      <w:tr w:rsidR="001E13EB" w:rsidRPr="004F6DE4" w14:paraId="035AEC80" w14:textId="77777777" w:rsidTr="00DF2F5A">
        <w:tc>
          <w:tcPr>
            <w:tcW w:w="2835" w:type="dxa"/>
            <w:vAlign w:val="center"/>
          </w:tcPr>
          <w:p w14:paraId="1024C4CF" w14:textId="69FACD73" w:rsidR="001E13EB" w:rsidRPr="004F6DE4" w:rsidRDefault="001E13EB">
            <w:pPr>
              <w:pStyle w:val="ListParagraph"/>
              <w:ind w:left="0"/>
              <w:rPr>
                <w:rFonts w:eastAsia="Times New Roman" w:cs="Segoe UI"/>
                <w:color w:val="auto"/>
                <w:szCs w:val="22"/>
                <w:lang w:val="en-AU" w:eastAsia="en-AU"/>
              </w:rPr>
            </w:pPr>
            <w:r w:rsidRPr="004F6DE4">
              <w:rPr>
                <w:rFonts w:eastAsia="Times New Roman" w:cs="Segoe UI"/>
                <w:color w:val="auto"/>
                <w:szCs w:val="22"/>
                <w:lang w:val="en-AU" w:eastAsia="en-AU"/>
              </w:rPr>
              <w:t xml:space="preserve">☐ </w:t>
            </w:r>
            <w:r w:rsidRPr="004F6DE4">
              <w:rPr>
                <w:rFonts w:eastAsia="Times New Roman" w:cs="Segoe UI"/>
                <w:b/>
                <w:bCs/>
                <w:color w:val="auto"/>
                <w:szCs w:val="22"/>
                <w:lang w:val="en-AU" w:eastAsia="en-AU"/>
              </w:rPr>
              <w:t>Coordinate</w:t>
            </w:r>
            <w:r w:rsidR="00DF2F5A" w:rsidRPr="004F6DE4">
              <w:rPr>
                <w:rFonts w:eastAsia="Times New Roman" w:cs="Segoe UI"/>
                <w:b/>
                <w:bCs/>
                <w:color w:val="auto"/>
                <w:szCs w:val="22"/>
                <w:lang w:val="en-AU" w:eastAsia="en-AU"/>
              </w:rPr>
              <w:br/>
            </w:r>
            <w:r w:rsidRPr="004F6DE4">
              <w:rPr>
                <w:rFonts w:eastAsia="Times New Roman" w:cs="Segoe UI"/>
                <w:color w:val="auto"/>
                <w:szCs w:val="22"/>
                <w:lang w:val="en-AU" w:eastAsia="en-AU"/>
              </w:rPr>
              <w:t>(up to US$20,000)</w:t>
            </w:r>
          </w:p>
        </w:tc>
        <w:tc>
          <w:tcPr>
            <w:tcW w:w="7955" w:type="dxa"/>
            <w:vAlign w:val="center"/>
          </w:tcPr>
          <w:p w14:paraId="6D9EE242" w14:textId="77777777" w:rsidR="001E13EB" w:rsidRPr="004F6DE4" w:rsidRDefault="001E13EB">
            <w:pPr>
              <w:pStyle w:val="ListParagraph"/>
              <w:ind w:left="0"/>
              <w:rPr>
                <w:rFonts w:eastAsia="Times New Roman" w:cs="Segoe UI"/>
                <w:color w:val="auto"/>
                <w:sz w:val="20"/>
                <w:szCs w:val="20"/>
                <w:lang w:val="en-AU" w:eastAsia="en-AU"/>
              </w:rPr>
            </w:pPr>
            <w:r w:rsidRPr="004F6DE4">
              <w:rPr>
                <w:rFonts w:eastAsia="Times New Roman" w:cs="Segoe UI"/>
                <w:color w:val="auto"/>
                <w:sz w:val="20"/>
                <w:szCs w:val="20"/>
                <w:lang w:val="en-AU" w:eastAsia="en-AU"/>
              </w:rPr>
              <w:t>Travel that enables several individuals to come together for planning, problem-solving, action planning, or shared decision-making</w:t>
            </w:r>
          </w:p>
        </w:tc>
      </w:tr>
      <w:tr w:rsidR="001E13EB" w:rsidRPr="004F6DE4" w14:paraId="095E9C8A" w14:textId="77777777" w:rsidTr="00DF2F5A">
        <w:trPr>
          <w:trHeight w:val="70"/>
        </w:trPr>
        <w:tc>
          <w:tcPr>
            <w:tcW w:w="2835" w:type="dxa"/>
            <w:vAlign w:val="center"/>
          </w:tcPr>
          <w:p w14:paraId="522F9AFA" w14:textId="55A891C3" w:rsidR="001E13EB" w:rsidRPr="004F6DE4" w:rsidRDefault="001E13EB">
            <w:pPr>
              <w:pStyle w:val="ListParagraph"/>
              <w:ind w:left="0"/>
              <w:rPr>
                <w:rFonts w:eastAsia="Times New Roman" w:cs="Segoe UI"/>
                <w:color w:val="auto"/>
                <w:szCs w:val="22"/>
                <w:lang w:val="en-AU" w:eastAsia="en-AU"/>
              </w:rPr>
            </w:pPr>
            <w:r w:rsidRPr="004F6DE4">
              <w:rPr>
                <w:rFonts w:eastAsia="Times New Roman" w:cs="Segoe UI"/>
                <w:color w:val="auto"/>
                <w:szCs w:val="22"/>
                <w:lang w:val="en-AU" w:eastAsia="en-AU"/>
              </w:rPr>
              <w:t xml:space="preserve">☐ </w:t>
            </w:r>
            <w:r w:rsidRPr="004F6DE4">
              <w:rPr>
                <w:rFonts w:eastAsia="Times New Roman" w:cs="Segoe UI"/>
                <w:b/>
                <w:bCs/>
                <w:color w:val="auto"/>
                <w:szCs w:val="22"/>
                <w:lang w:val="en-AU" w:eastAsia="en-AU"/>
              </w:rPr>
              <w:t>Catalyse</w:t>
            </w:r>
            <w:r w:rsidRPr="004F6DE4">
              <w:rPr>
                <w:rFonts w:eastAsia="Times New Roman" w:cs="Segoe UI"/>
                <w:color w:val="auto"/>
                <w:szCs w:val="22"/>
                <w:lang w:val="en-AU" w:eastAsia="en-AU"/>
              </w:rPr>
              <w:t xml:space="preserve"> </w:t>
            </w:r>
            <w:r w:rsidR="00DF2F5A" w:rsidRPr="004F6DE4">
              <w:rPr>
                <w:rFonts w:eastAsia="Times New Roman" w:cs="Segoe UI"/>
                <w:color w:val="auto"/>
                <w:szCs w:val="22"/>
                <w:lang w:val="en-AU" w:eastAsia="en-AU"/>
              </w:rPr>
              <w:br/>
            </w:r>
            <w:r w:rsidRPr="004F6DE4">
              <w:rPr>
                <w:rFonts w:eastAsia="Times New Roman" w:cs="Segoe UI"/>
                <w:color w:val="auto"/>
                <w:szCs w:val="22"/>
                <w:lang w:val="en-AU" w:eastAsia="en-AU"/>
              </w:rPr>
              <w:t>(up to US$50,000)</w:t>
            </w:r>
          </w:p>
        </w:tc>
        <w:tc>
          <w:tcPr>
            <w:tcW w:w="7955" w:type="dxa"/>
            <w:vAlign w:val="center"/>
          </w:tcPr>
          <w:p w14:paraId="075956AB" w14:textId="77777777" w:rsidR="001E13EB" w:rsidRPr="004F6DE4" w:rsidRDefault="001E13EB">
            <w:pPr>
              <w:pStyle w:val="ListParagraph"/>
              <w:ind w:left="0"/>
              <w:rPr>
                <w:rFonts w:eastAsia="Times New Roman" w:cs="Segoe UI"/>
                <w:color w:val="auto"/>
                <w:sz w:val="20"/>
                <w:szCs w:val="20"/>
                <w:lang w:val="en-AU" w:eastAsia="en-AU"/>
              </w:rPr>
            </w:pPr>
            <w:r w:rsidRPr="004F6DE4">
              <w:rPr>
                <w:rFonts w:eastAsia="Times New Roman" w:cs="Segoe UI"/>
                <w:color w:val="auto"/>
                <w:sz w:val="20"/>
                <w:szCs w:val="20"/>
                <w:lang w:val="en-AU" w:eastAsia="en-AU"/>
              </w:rPr>
              <w:t>Travel that enables several individuals to come together at a multi-country, regional, or global level to accelerate momentum, expand partnerships, launch new initiatives, or strengthen international collaboration</w:t>
            </w:r>
          </w:p>
        </w:tc>
      </w:tr>
    </w:tbl>
    <w:p w14:paraId="568AFA0D" w14:textId="77777777" w:rsidR="00B4458C" w:rsidRPr="004F6DE4" w:rsidRDefault="00B4458C" w:rsidP="00B4458C">
      <w:pPr>
        <w:rPr>
          <w:lang w:val="en-AU"/>
        </w:rPr>
      </w:pPr>
    </w:p>
    <w:p w14:paraId="4757C6B1" w14:textId="7014BDF1" w:rsidR="00F340F1" w:rsidRPr="004F6DE4" w:rsidRDefault="00996F9E" w:rsidP="00AC041D">
      <w:pPr>
        <w:pStyle w:val="ListParagraph"/>
        <w:numPr>
          <w:ilvl w:val="0"/>
          <w:numId w:val="3"/>
        </w:numPr>
        <w:rPr>
          <w:b/>
          <w:bCs/>
          <w:szCs w:val="22"/>
          <w:lang w:val="en-AU"/>
        </w:rPr>
      </w:pPr>
      <w:r w:rsidRPr="004F6DE4">
        <w:rPr>
          <w:b/>
          <w:bCs/>
          <w:szCs w:val="22"/>
          <w:lang w:val="en-AU"/>
        </w:rPr>
        <w:t xml:space="preserve">Detail </w:t>
      </w:r>
      <w:r w:rsidR="00F340F1" w:rsidRPr="004F6DE4">
        <w:rPr>
          <w:b/>
          <w:bCs/>
          <w:szCs w:val="22"/>
          <w:lang w:val="en-AU"/>
        </w:rPr>
        <w:t>all applicants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17"/>
        <w:gridCol w:w="3615"/>
        <w:gridCol w:w="2268"/>
        <w:gridCol w:w="2290"/>
      </w:tblGrid>
      <w:tr w:rsidR="00F124E4" w:rsidRPr="004F6DE4" w14:paraId="2B743680" w14:textId="5E1C4387" w:rsidTr="007506C5">
        <w:trPr>
          <w:trHeight w:val="20"/>
        </w:trPr>
        <w:tc>
          <w:tcPr>
            <w:tcW w:w="1213" w:type="pct"/>
          </w:tcPr>
          <w:p w14:paraId="2F403284" w14:textId="26C07DE5" w:rsidR="00F124E4" w:rsidRPr="004F6DE4" w:rsidRDefault="00F124E4" w:rsidP="007506C5">
            <w:pPr>
              <w:spacing w:after="0"/>
              <w:rPr>
                <w:rFonts w:cs="Calibri"/>
                <w:b/>
                <w:bCs/>
                <w:szCs w:val="22"/>
              </w:rPr>
            </w:pPr>
            <w:r w:rsidRPr="004F6DE4">
              <w:rPr>
                <w:rFonts w:cs="Calibri"/>
                <w:b/>
                <w:bCs/>
                <w:szCs w:val="22"/>
              </w:rPr>
              <w:t>Name</w:t>
            </w:r>
          </w:p>
        </w:tc>
        <w:tc>
          <w:tcPr>
            <w:tcW w:w="1675" w:type="pct"/>
          </w:tcPr>
          <w:p w14:paraId="7C808238" w14:textId="45AC1499" w:rsidR="00F124E4" w:rsidRPr="004F6DE4" w:rsidRDefault="00F124E4" w:rsidP="007506C5">
            <w:pPr>
              <w:spacing w:after="0"/>
              <w:rPr>
                <w:rFonts w:cs="Calibri"/>
                <w:b/>
                <w:bCs/>
                <w:szCs w:val="22"/>
              </w:rPr>
            </w:pPr>
            <w:proofErr w:type="spellStart"/>
            <w:r w:rsidRPr="004F6DE4">
              <w:rPr>
                <w:rFonts w:cs="Calibri"/>
                <w:b/>
                <w:bCs/>
                <w:szCs w:val="22"/>
              </w:rPr>
              <w:t>Organisation</w:t>
            </w:r>
            <w:proofErr w:type="spellEnd"/>
            <w:r w:rsidR="00996F9E" w:rsidRPr="004F6DE4">
              <w:rPr>
                <w:rFonts w:cs="Calibri"/>
                <w:b/>
                <w:bCs/>
                <w:szCs w:val="22"/>
              </w:rPr>
              <w:t xml:space="preserve">, </w:t>
            </w:r>
            <w:r w:rsidRPr="004F6DE4">
              <w:rPr>
                <w:rFonts w:cs="Calibri"/>
                <w:b/>
                <w:bCs/>
                <w:szCs w:val="22"/>
              </w:rPr>
              <w:t>role (if applicable)</w:t>
            </w:r>
          </w:p>
        </w:tc>
        <w:tc>
          <w:tcPr>
            <w:tcW w:w="1051" w:type="pct"/>
          </w:tcPr>
          <w:p w14:paraId="4CDEB038" w14:textId="38530783" w:rsidR="00F124E4" w:rsidRPr="004F6DE4" w:rsidRDefault="00F124E4" w:rsidP="007506C5">
            <w:pPr>
              <w:spacing w:after="0"/>
              <w:rPr>
                <w:rFonts w:cs="Calibri"/>
                <w:b/>
                <w:bCs/>
                <w:szCs w:val="22"/>
              </w:rPr>
            </w:pPr>
            <w:r w:rsidRPr="004F6DE4">
              <w:rPr>
                <w:rFonts w:cs="Calibri"/>
                <w:b/>
                <w:bCs/>
                <w:szCs w:val="22"/>
              </w:rPr>
              <w:t>Country</w:t>
            </w:r>
          </w:p>
        </w:tc>
        <w:tc>
          <w:tcPr>
            <w:tcW w:w="1061" w:type="pct"/>
          </w:tcPr>
          <w:p w14:paraId="161B2C03" w14:textId="44F4CC94" w:rsidR="00F124E4" w:rsidRPr="004F6DE4" w:rsidRDefault="00F124E4" w:rsidP="007506C5">
            <w:pPr>
              <w:spacing w:after="0"/>
              <w:rPr>
                <w:rFonts w:cs="Calibri"/>
                <w:b/>
                <w:bCs/>
                <w:szCs w:val="22"/>
              </w:rPr>
            </w:pPr>
            <w:r w:rsidRPr="004F6DE4">
              <w:rPr>
                <w:rFonts w:cs="Calibri"/>
                <w:b/>
                <w:bCs/>
                <w:szCs w:val="22"/>
              </w:rPr>
              <w:t xml:space="preserve">Email </w:t>
            </w:r>
          </w:p>
        </w:tc>
      </w:tr>
      <w:tr w:rsidR="00F124E4" w:rsidRPr="004F6DE4" w14:paraId="69CCA63A" w14:textId="0450947A" w:rsidTr="007506C5">
        <w:trPr>
          <w:trHeight w:val="20"/>
        </w:trPr>
        <w:tc>
          <w:tcPr>
            <w:tcW w:w="1213" w:type="pct"/>
          </w:tcPr>
          <w:p w14:paraId="245B83F3" w14:textId="77777777" w:rsidR="00F124E4" w:rsidRPr="004F6DE4" w:rsidRDefault="00F124E4" w:rsidP="007506C5">
            <w:pPr>
              <w:spacing w:after="0"/>
              <w:rPr>
                <w:rFonts w:cs="Calibri"/>
                <w:szCs w:val="22"/>
              </w:rPr>
            </w:pPr>
          </w:p>
        </w:tc>
        <w:tc>
          <w:tcPr>
            <w:tcW w:w="1675" w:type="pct"/>
          </w:tcPr>
          <w:p w14:paraId="0C488E0B" w14:textId="77777777" w:rsidR="00F124E4" w:rsidRPr="004F6DE4" w:rsidRDefault="00F124E4" w:rsidP="007506C5">
            <w:pPr>
              <w:spacing w:after="0"/>
              <w:rPr>
                <w:rFonts w:cs="Calibri"/>
                <w:szCs w:val="22"/>
              </w:rPr>
            </w:pPr>
          </w:p>
        </w:tc>
        <w:tc>
          <w:tcPr>
            <w:tcW w:w="1051" w:type="pct"/>
          </w:tcPr>
          <w:p w14:paraId="65E1C4A3" w14:textId="38D98824" w:rsidR="00F124E4" w:rsidRPr="004F6DE4" w:rsidRDefault="00F124E4" w:rsidP="007506C5">
            <w:pPr>
              <w:spacing w:after="0"/>
              <w:rPr>
                <w:rFonts w:cs="Calibri"/>
                <w:szCs w:val="22"/>
              </w:rPr>
            </w:pPr>
          </w:p>
        </w:tc>
        <w:tc>
          <w:tcPr>
            <w:tcW w:w="1061" w:type="pct"/>
          </w:tcPr>
          <w:p w14:paraId="2141865F" w14:textId="77777777" w:rsidR="00F124E4" w:rsidRPr="004F6DE4" w:rsidRDefault="00F124E4" w:rsidP="007506C5">
            <w:pPr>
              <w:spacing w:after="0"/>
              <w:rPr>
                <w:rFonts w:cs="Calibri"/>
                <w:szCs w:val="22"/>
              </w:rPr>
            </w:pPr>
          </w:p>
        </w:tc>
      </w:tr>
      <w:tr w:rsidR="00F124E4" w:rsidRPr="004F6DE4" w14:paraId="23317FB6" w14:textId="40CACD92" w:rsidTr="007506C5">
        <w:trPr>
          <w:trHeight w:val="20"/>
        </w:trPr>
        <w:tc>
          <w:tcPr>
            <w:tcW w:w="1213" w:type="pct"/>
          </w:tcPr>
          <w:p w14:paraId="6B11F65B" w14:textId="77777777" w:rsidR="00F124E4" w:rsidRPr="004F6DE4" w:rsidRDefault="00F124E4" w:rsidP="007506C5">
            <w:pPr>
              <w:spacing w:after="0"/>
              <w:rPr>
                <w:rFonts w:cs="Calibri"/>
                <w:szCs w:val="22"/>
              </w:rPr>
            </w:pPr>
          </w:p>
        </w:tc>
        <w:tc>
          <w:tcPr>
            <w:tcW w:w="1675" w:type="pct"/>
          </w:tcPr>
          <w:p w14:paraId="2515D30C" w14:textId="77777777" w:rsidR="00F124E4" w:rsidRPr="004F6DE4" w:rsidRDefault="00F124E4" w:rsidP="007506C5">
            <w:pPr>
              <w:spacing w:after="0"/>
              <w:rPr>
                <w:rFonts w:cs="Calibri"/>
                <w:szCs w:val="22"/>
              </w:rPr>
            </w:pPr>
          </w:p>
        </w:tc>
        <w:tc>
          <w:tcPr>
            <w:tcW w:w="1051" w:type="pct"/>
          </w:tcPr>
          <w:p w14:paraId="2B24E17E" w14:textId="26B912E0" w:rsidR="00F124E4" w:rsidRPr="004F6DE4" w:rsidRDefault="00F124E4" w:rsidP="007506C5">
            <w:pPr>
              <w:spacing w:after="0"/>
              <w:rPr>
                <w:rFonts w:cs="Calibri"/>
                <w:szCs w:val="22"/>
              </w:rPr>
            </w:pPr>
          </w:p>
        </w:tc>
        <w:tc>
          <w:tcPr>
            <w:tcW w:w="1061" w:type="pct"/>
          </w:tcPr>
          <w:p w14:paraId="40EB6FEC" w14:textId="77777777" w:rsidR="00F124E4" w:rsidRPr="004F6DE4" w:rsidRDefault="00F124E4" w:rsidP="007506C5">
            <w:pPr>
              <w:spacing w:after="0"/>
              <w:rPr>
                <w:rFonts w:cs="Calibri"/>
                <w:szCs w:val="22"/>
              </w:rPr>
            </w:pPr>
          </w:p>
        </w:tc>
      </w:tr>
      <w:tr w:rsidR="00F124E4" w:rsidRPr="004F6DE4" w14:paraId="6D4D9934" w14:textId="4523E836" w:rsidTr="007506C5">
        <w:trPr>
          <w:trHeight w:val="20"/>
        </w:trPr>
        <w:tc>
          <w:tcPr>
            <w:tcW w:w="1213" w:type="pct"/>
          </w:tcPr>
          <w:p w14:paraId="3CFD2DD4" w14:textId="77777777" w:rsidR="00F124E4" w:rsidRPr="004F6DE4" w:rsidRDefault="00F124E4" w:rsidP="007506C5">
            <w:pPr>
              <w:spacing w:after="0"/>
              <w:rPr>
                <w:rFonts w:cs="Calibri"/>
                <w:szCs w:val="22"/>
              </w:rPr>
            </w:pPr>
          </w:p>
        </w:tc>
        <w:tc>
          <w:tcPr>
            <w:tcW w:w="1675" w:type="pct"/>
          </w:tcPr>
          <w:p w14:paraId="58CB0156" w14:textId="77777777" w:rsidR="00F124E4" w:rsidRPr="004F6DE4" w:rsidRDefault="00F124E4" w:rsidP="007506C5">
            <w:pPr>
              <w:spacing w:after="0"/>
              <w:rPr>
                <w:rFonts w:cs="Calibri"/>
                <w:szCs w:val="22"/>
              </w:rPr>
            </w:pPr>
          </w:p>
        </w:tc>
        <w:tc>
          <w:tcPr>
            <w:tcW w:w="1051" w:type="pct"/>
          </w:tcPr>
          <w:p w14:paraId="57D3E725" w14:textId="07942137" w:rsidR="00F124E4" w:rsidRPr="004F6DE4" w:rsidRDefault="00F124E4" w:rsidP="007506C5">
            <w:pPr>
              <w:spacing w:after="0"/>
              <w:rPr>
                <w:rFonts w:cs="Calibri"/>
                <w:szCs w:val="22"/>
              </w:rPr>
            </w:pPr>
          </w:p>
        </w:tc>
        <w:tc>
          <w:tcPr>
            <w:tcW w:w="1061" w:type="pct"/>
          </w:tcPr>
          <w:p w14:paraId="77575B11" w14:textId="77777777" w:rsidR="00F124E4" w:rsidRPr="004F6DE4" w:rsidRDefault="00F124E4" w:rsidP="007506C5">
            <w:pPr>
              <w:spacing w:after="0"/>
              <w:rPr>
                <w:rFonts w:cs="Calibri"/>
                <w:szCs w:val="22"/>
              </w:rPr>
            </w:pPr>
          </w:p>
        </w:tc>
      </w:tr>
    </w:tbl>
    <w:p w14:paraId="33A4F64E" w14:textId="26E601AF" w:rsidR="00117AF1" w:rsidRPr="004F6DE4" w:rsidRDefault="00F124E4" w:rsidP="00117AF1">
      <w:pPr>
        <w:rPr>
          <w:rFonts w:cs="Calibri"/>
          <w:i/>
          <w:iCs/>
          <w:szCs w:val="22"/>
        </w:rPr>
      </w:pPr>
      <w:r w:rsidRPr="004F6DE4">
        <w:rPr>
          <w:rFonts w:cs="Calibri"/>
          <w:i/>
          <w:iCs/>
          <w:szCs w:val="22"/>
        </w:rPr>
        <w:t>Add more line</w:t>
      </w:r>
      <w:r w:rsidR="00D17E8B" w:rsidRPr="004F6DE4">
        <w:rPr>
          <w:rFonts w:cs="Calibri"/>
          <w:i/>
          <w:iCs/>
          <w:szCs w:val="22"/>
        </w:rPr>
        <w:t>s</w:t>
      </w:r>
      <w:r w:rsidRPr="004F6DE4">
        <w:rPr>
          <w:rFonts w:cs="Calibri"/>
          <w:i/>
          <w:iCs/>
          <w:szCs w:val="22"/>
        </w:rPr>
        <w:t xml:space="preserve"> </w:t>
      </w:r>
      <w:r w:rsidR="00223B53" w:rsidRPr="004F6DE4">
        <w:rPr>
          <w:rFonts w:cs="Calibri"/>
          <w:i/>
          <w:iCs/>
          <w:szCs w:val="22"/>
        </w:rPr>
        <w:t>as</w:t>
      </w:r>
      <w:r w:rsidRPr="004F6DE4">
        <w:rPr>
          <w:rFonts w:cs="Calibri"/>
          <w:i/>
          <w:iCs/>
          <w:szCs w:val="22"/>
        </w:rPr>
        <w:t xml:space="preserve"> needed</w:t>
      </w:r>
    </w:p>
    <w:p w14:paraId="6798E0D3" w14:textId="77777777" w:rsidR="00117AF1" w:rsidRPr="004F6DE4" w:rsidRDefault="00CD0F72" w:rsidP="00AC041D">
      <w:pPr>
        <w:pStyle w:val="ListParagraph"/>
        <w:numPr>
          <w:ilvl w:val="0"/>
          <w:numId w:val="3"/>
        </w:numPr>
        <w:rPr>
          <w:b/>
          <w:bCs/>
          <w:szCs w:val="22"/>
          <w:lang w:val="en-AU" w:eastAsia="en-AU"/>
        </w:rPr>
      </w:pPr>
      <w:r w:rsidRPr="004F6DE4">
        <w:rPr>
          <w:b/>
          <w:bCs/>
          <w:szCs w:val="22"/>
          <w:lang w:val="en-AU" w:eastAsia="en-AU"/>
        </w:rPr>
        <w:t>Partner organisations</w:t>
      </w:r>
    </w:p>
    <w:p w14:paraId="089AEC43" w14:textId="57805086" w:rsidR="00AD5D82" w:rsidRPr="004F6DE4" w:rsidRDefault="005B1BE1" w:rsidP="00AD5D82">
      <w:pPr>
        <w:rPr>
          <w:szCs w:val="22"/>
        </w:rPr>
      </w:pPr>
      <w:r w:rsidRPr="004F6DE4">
        <w:rPr>
          <w:szCs w:val="22"/>
          <w:lang w:val="en-AU" w:eastAsia="en-AU"/>
        </w:rPr>
        <w:t>Please list any organisations</w:t>
      </w:r>
      <w:r w:rsidR="00117AF1" w:rsidRPr="004F6DE4">
        <w:rPr>
          <w:szCs w:val="22"/>
          <w:lang w:val="en-AU" w:eastAsia="en-AU"/>
        </w:rPr>
        <w:t xml:space="preserve">, community groups, </w:t>
      </w:r>
      <w:r w:rsidR="002A606B" w:rsidRPr="004F6DE4">
        <w:rPr>
          <w:szCs w:val="22"/>
          <w:lang w:val="en-AU" w:eastAsia="en-AU"/>
        </w:rPr>
        <w:t>institutions, or other partners</w:t>
      </w:r>
      <w:r w:rsidRPr="004F6DE4">
        <w:rPr>
          <w:szCs w:val="22"/>
          <w:lang w:val="en-AU" w:eastAsia="en-AU"/>
        </w:rPr>
        <w:t xml:space="preserve"> that will be </w:t>
      </w:r>
      <w:r w:rsidRPr="004F6DE4">
        <w:rPr>
          <w:b/>
          <w:bCs/>
          <w:szCs w:val="22"/>
          <w:lang w:val="en-AU" w:eastAsia="en-AU"/>
        </w:rPr>
        <w:t>actively</w:t>
      </w:r>
      <w:r w:rsidRPr="004F6DE4">
        <w:rPr>
          <w:szCs w:val="22"/>
          <w:lang w:val="en-AU" w:eastAsia="en-AU"/>
        </w:rPr>
        <w:t xml:space="preserve"> </w:t>
      </w:r>
      <w:r w:rsidRPr="004F6DE4">
        <w:rPr>
          <w:b/>
          <w:bCs/>
          <w:szCs w:val="22"/>
          <w:lang w:val="en-AU" w:eastAsia="en-AU"/>
        </w:rPr>
        <w:t>involved</w:t>
      </w:r>
      <w:r w:rsidRPr="004F6DE4">
        <w:rPr>
          <w:szCs w:val="22"/>
          <w:lang w:val="en-AU" w:eastAsia="en-AU"/>
        </w:rPr>
        <w:t xml:space="preserve"> in the proposed activity.</w:t>
      </w:r>
      <w:r w:rsidR="00AD5D82" w:rsidRPr="004F6DE4">
        <w:rPr>
          <w:szCs w:val="22"/>
          <w:lang w:val="en-AU" w:eastAsia="en-AU"/>
        </w:rPr>
        <w:t xml:space="preserve"> </w:t>
      </w:r>
      <w:r w:rsidR="007506C5" w:rsidRPr="004F6DE4">
        <w:rPr>
          <w:szCs w:val="22"/>
          <w:lang w:val="en-AU" w:eastAsia="en-AU"/>
        </w:rPr>
        <w:br/>
      </w:r>
      <w:r w:rsidR="00AD5D82" w:rsidRPr="004F6DE4">
        <w:rPr>
          <w:i/>
          <w:iCs/>
          <w:szCs w:val="22"/>
        </w:rPr>
        <w:t xml:space="preserve">Do not list an </w:t>
      </w:r>
      <w:proofErr w:type="spellStart"/>
      <w:r w:rsidR="00AD5D82" w:rsidRPr="004F6DE4">
        <w:rPr>
          <w:i/>
          <w:iCs/>
          <w:szCs w:val="22"/>
        </w:rPr>
        <w:t>organisation</w:t>
      </w:r>
      <w:proofErr w:type="spellEnd"/>
      <w:r w:rsidR="00AD5D82" w:rsidRPr="004F6DE4">
        <w:rPr>
          <w:i/>
          <w:iCs/>
          <w:szCs w:val="22"/>
        </w:rPr>
        <w:t xml:space="preserve"> simply because an applicant works for, studies at, or is affiliated with it.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66"/>
        <w:gridCol w:w="1413"/>
        <w:gridCol w:w="3105"/>
        <w:gridCol w:w="4206"/>
      </w:tblGrid>
      <w:tr w:rsidR="00CD0F72" w:rsidRPr="004F6DE4" w14:paraId="788E6672" w14:textId="77777777" w:rsidTr="007506C5">
        <w:trPr>
          <w:trHeight w:val="283"/>
        </w:trPr>
        <w:tc>
          <w:tcPr>
            <w:tcW w:w="957" w:type="pct"/>
            <w:hideMark/>
          </w:tcPr>
          <w:p w14:paraId="725C5564" w14:textId="77777777" w:rsidR="00CD0F72" w:rsidRPr="004F6DE4" w:rsidRDefault="00CD0F72" w:rsidP="007506C5">
            <w:pPr>
              <w:spacing w:after="0"/>
              <w:rPr>
                <w:rFonts w:cs="Calibri"/>
                <w:b/>
                <w:bCs/>
                <w:szCs w:val="22"/>
                <w:lang w:val="en-AU" w:eastAsia="en-AU"/>
              </w:rPr>
            </w:pPr>
            <w:r w:rsidRPr="004F6DE4">
              <w:rPr>
                <w:rFonts w:cs="Calibri"/>
                <w:b/>
                <w:bCs/>
                <w:szCs w:val="22"/>
                <w:lang w:val="en-AU" w:eastAsia="en-AU"/>
              </w:rPr>
              <w:t>Organisation</w:t>
            </w:r>
          </w:p>
        </w:tc>
        <w:tc>
          <w:tcPr>
            <w:tcW w:w="655" w:type="pct"/>
            <w:hideMark/>
          </w:tcPr>
          <w:p w14:paraId="5B44E4A6" w14:textId="77777777" w:rsidR="00CD0F72" w:rsidRPr="004F6DE4" w:rsidRDefault="00CD0F72" w:rsidP="007506C5">
            <w:pPr>
              <w:spacing w:after="0"/>
              <w:rPr>
                <w:rFonts w:cs="Calibri"/>
                <w:b/>
                <w:bCs/>
                <w:szCs w:val="22"/>
                <w:lang w:val="en-AU" w:eastAsia="en-AU"/>
              </w:rPr>
            </w:pPr>
            <w:r w:rsidRPr="004F6DE4">
              <w:rPr>
                <w:rFonts w:cs="Calibri"/>
                <w:b/>
                <w:bCs/>
                <w:szCs w:val="22"/>
                <w:lang w:val="en-AU" w:eastAsia="en-AU"/>
              </w:rPr>
              <w:t>Country</w:t>
            </w:r>
          </w:p>
        </w:tc>
        <w:tc>
          <w:tcPr>
            <w:tcW w:w="1439" w:type="pct"/>
            <w:hideMark/>
          </w:tcPr>
          <w:p w14:paraId="7D048FF0" w14:textId="77777777" w:rsidR="00CD0F72" w:rsidRPr="004F6DE4" w:rsidRDefault="00CD0F72" w:rsidP="007506C5">
            <w:pPr>
              <w:spacing w:after="0"/>
              <w:rPr>
                <w:rFonts w:cs="Calibri"/>
                <w:b/>
                <w:bCs/>
                <w:szCs w:val="22"/>
                <w:lang w:val="en-AU" w:eastAsia="en-AU"/>
              </w:rPr>
            </w:pPr>
            <w:r w:rsidRPr="004F6DE4">
              <w:rPr>
                <w:rFonts w:cs="Calibri"/>
                <w:b/>
                <w:bCs/>
                <w:szCs w:val="22"/>
                <w:lang w:val="en-AU" w:eastAsia="en-AU"/>
              </w:rPr>
              <w:t>Type of organisation</w:t>
            </w:r>
          </w:p>
        </w:tc>
        <w:tc>
          <w:tcPr>
            <w:tcW w:w="1949" w:type="pct"/>
            <w:hideMark/>
          </w:tcPr>
          <w:p w14:paraId="3312F003" w14:textId="77777777" w:rsidR="00CD0F72" w:rsidRPr="004F6DE4" w:rsidRDefault="00CD0F72" w:rsidP="007506C5">
            <w:pPr>
              <w:spacing w:after="0"/>
              <w:rPr>
                <w:rFonts w:cs="Calibri"/>
                <w:b/>
                <w:bCs/>
                <w:szCs w:val="22"/>
                <w:lang w:val="en-AU" w:eastAsia="en-AU"/>
              </w:rPr>
            </w:pPr>
            <w:r w:rsidRPr="004F6DE4">
              <w:rPr>
                <w:rFonts w:cs="Calibri"/>
                <w:b/>
                <w:bCs/>
                <w:szCs w:val="22"/>
                <w:lang w:val="en-AU" w:eastAsia="en-AU"/>
              </w:rPr>
              <w:t>Role in the proposed activity</w:t>
            </w:r>
          </w:p>
        </w:tc>
      </w:tr>
      <w:tr w:rsidR="00CD0F72" w:rsidRPr="004F6DE4" w14:paraId="238A9DD1" w14:textId="77777777" w:rsidTr="007506C5">
        <w:trPr>
          <w:trHeight w:val="283"/>
        </w:trPr>
        <w:tc>
          <w:tcPr>
            <w:tcW w:w="957" w:type="pct"/>
            <w:hideMark/>
          </w:tcPr>
          <w:p w14:paraId="09FD2EEF" w14:textId="77777777" w:rsidR="00CD0F72" w:rsidRPr="004F6DE4" w:rsidRDefault="00CD0F72" w:rsidP="007506C5">
            <w:pPr>
              <w:spacing w:after="0"/>
              <w:rPr>
                <w:rFonts w:cs="Calibri"/>
                <w:szCs w:val="22"/>
                <w:lang w:val="en-AU" w:eastAsia="en-AU"/>
              </w:rPr>
            </w:pPr>
          </w:p>
        </w:tc>
        <w:tc>
          <w:tcPr>
            <w:tcW w:w="655" w:type="pct"/>
            <w:hideMark/>
          </w:tcPr>
          <w:p w14:paraId="50FE42B1" w14:textId="77777777" w:rsidR="00CD0F72" w:rsidRPr="004F6DE4" w:rsidRDefault="00CD0F72" w:rsidP="007506C5">
            <w:pPr>
              <w:spacing w:after="0"/>
              <w:rPr>
                <w:rFonts w:cs="Calibri"/>
                <w:szCs w:val="22"/>
                <w:lang w:val="en-AU" w:eastAsia="en-AU"/>
              </w:rPr>
            </w:pPr>
          </w:p>
        </w:tc>
        <w:tc>
          <w:tcPr>
            <w:tcW w:w="1439" w:type="pct"/>
            <w:hideMark/>
          </w:tcPr>
          <w:p w14:paraId="45515F29" w14:textId="77777777" w:rsidR="00CD0F72" w:rsidRPr="004F6DE4" w:rsidRDefault="00CD0F72" w:rsidP="007506C5">
            <w:pPr>
              <w:spacing w:after="0"/>
              <w:rPr>
                <w:rFonts w:cs="Calibri"/>
                <w:szCs w:val="22"/>
                <w:lang w:val="en-AU" w:eastAsia="en-AU"/>
              </w:rPr>
            </w:pPr>
          </w:p>
        </w:tc>
        <w:tc>
          <w:tcPr>
            <w:tcW w:w="1949" w:type="pct"/>
            <w:hideMark/>
          </w:tcPr>
          <w:p w14:paraId="5DBC8015" w14:textId="77777777" w:rsidR="00CD0F72" w:rsidRPr="004F6DE4" w:rsidRDefault="00CD0F72" w:rsidP="007506C5">
            <w:pPr>
              <w:spacing w:after="0"/>
              <w:rPr>
                <w:rFonts w:cs="Calibri"/>
                <w:szCs w:val="22"/>
                <w:lang w:val="en-AU" w:eastAsia="en-AU"/>
              </w:rPr>
            </w:pPr>
          </w:p>
        </w:tc>
      </w:tr>
      <w:tr w:rsidR="00CD0F72" w:rsidRPr="004F6DE4" w14:paraId="1F87F036" w14:textId="77777777" w:rsidTr="007506C5">
        <w:trPr>
          <w:trHeight w:val="283"/>
        </w:trPr>
        <w:tc>
          <w:tcPr>
            <w:tcW w:w="957" w:type="pct"/>
            <w:hideMark/>
          </w:tcPr>
          <w:p w14:paraId="17D51BE4" w14:textId="77777777" w:rsidR="00CD0F72" w:rsidRPr="004F6DE4" w:rsidRDefault="00CD0F72" w:rsidP="007506C5">
            <w:pPr>
              <w:spacing w:after="0"/>
              <w:rPr>
                <w:rFonts w:cs="Calibri"/>
                <w:szCs w:val="22"/>
                <w:lang w:val="en-AU" w:eastAsia="en-AU"/>
              </w:rPr>
            </w:pPr>
          </w:p>
        </w:tc>
        <w:tc>
          <w:tcPr>
            <w:tcW w:w="655" w:type="pct"/>
            <w:hideMark/>
          </w:tcPr>
          <w:p w14:paraId="659BBFCF" w14:textId="77777777" w:rsidR="00CD0F72" w:rsidRPr="004F6DE4" w:rsidRDefault="00CD0F72" w:rsidP="007506C5">
            <w:pPr>
              <w:spacing w:after="0"/>
              <w:rPr>
                <w:rFonts w:cs="Calibri"/>
                <w:szCs w:val="22"/>
                <w:lang w:val="en-AU" w:eastAsia="en-AU"/>
              </w:rPr>
            </w:pPr>
          </w:p>
        </w:tc>
        <w:tc>
          <w:tcPr>
            <w:tcW w:w="1439" w:type="pct"/>
            <w:hideMark/>
          </w:tcPr>
          <w:p w14:paraId="231A5B11" w14:textId="77777777" w:rsidR="00CD0F72" w:rsidRPr="004F6DE4" w:rsidRDefault="00CD0F72" w:rsidP="007506C5">
            <w:pPr>
              <w:spacing w:after="0"/>
              <w:rPr>
                <w:rFonts w:cs="Calibri"/>
                <w:szCs w:val="22"/>
                <w:lang w:val="en-AU" w:eastAsia="en-AU"/>
              </w:rPr>
            </w:pPr>
          </w:p>
        </w:tc>
        <w:tc>
          <w:tcPr>
            <w:tcW w:w="1949" w:type="pct"/>
            <w:hideMark/>
          </w:tcPr>
          <w:p w14:paraId="4524601C" w14:textId="77777777" w:rsidR="00CD0F72" w:rsidRPr="004F6DE4" w:rsidRDefault="00CD0F72" w:rsidP="007506C5">
            <w:pPr>
              <w:spacing w:after="0"/>
              <w:rPr>
                <w:rFonts w:cs="Calibri"/>
                <w:szCs w:val="22"/>
                <w:lang w:val="en-AU" w:eastAsia="en-AU"/>
              </w:rPr>
            </w:pPr>
          </w:p>
        </w:tc>
      </w:tr>
      <w:tr w:rsidR="00CD0F72" w:rsidRPr="004F6DE4" w14:paraId="62EC4A8A" w14:textId="77777777" w:rsidTr="007506C5">
        <w:trPr>
          <w:trHeight w:val="283"/>
        </w:trPr>
        <w:tc>
          <w:tcPr>
            <w:tcW w:w="957" w:type="pct"/>
            <w:hideMark/>
          </w:tcPr>
          <w:p w14:paraId="3D16F985" w14:textId="77777777" w:rsidR="00CD0F72" w:rsidRPr="004F6DE4" w:rsidRDefault="00CD0F72" w:rsidP="007506C5">
            <w:pPr>
              <w:spacing w:after="0"/>
              <w:rPr>
                <w:rFonts w:cs="Calibri"/>
                <w:szCs w:val="22"/>
                <w:lang w:val="en-AU" w:eastAsia="en-AU"/>
              </w:rPr>
            </w:pPr>
          </w:p>
        </w:tc>
        <w:tc>
          <w:tcPr>
            <w:tcW w:w="655" w:type="pct"/>
            <w:hideMark/>
          </w:tcPr>
          <w:p w14:paraId="356F3C1B" w14:textId="77777777" w:rsidR="00CD0F72" w:rsidRPr="004F6DE4" w:rsidRDefault="00CD0F72" w:rsidP="007506C5">
            <w:pPr>
              <w:spacing w:after="0"/>
              <w:rPr>
                <w:rFonts w:cs="Calibri"/>
                <w:szCs w:val="22"/>
                <w:lang w:val="en-AU" w:eastAsia="en-AU"/>
              </w:rPr>
            </w:pPr>
          </w:p>
        </w:tc>
        <w:tc>
          <w:tcPr>
            <w:tcW w:w="1439" w:type="pct"/>
            <w:hideMark/>
          </w:tcPr>
          <w:p w14:paraId="0761BB04" w14:textId="77777777" w:rsidR="00CD0F72" w:rsidRPr="004F6DE4" w:rsidRDefault="00CD0F72" w:rsidP="007506C5">
            <w:pPr>
              <w:spacing w:after="0"/>
              <w:rPr>
                <w:rFonts w:cs="Calibri"/>
                <w:szCs w:val="22"/>
                <w:lang w:val="en-AU" w:eastAsia="en-AU"/>
              </w:rPr>
            </w:pPr>
          </w:p>
        </w:tc>
        <w:tc>
          <w:tcPr>
            <w:tcW w:w="1949" w:type="pct"/>
            <w:hideMark/>
          </w:tcPr>
          <w:p w14:paraId="4B504ECF" w14:textId="77777777" w:rsidR="00CD0F72" w:rsidRPr="004F6DE4" w:rsidRDefault="00CD0F72" w:rsidP="007506C5">
            <w:pPr>
              <w:spacing w:after="0"/>
              <w:rPr>
                <w:rFonts w:cs="Calibri"/>
                <w:szCs w:val="22"/>
                <w:lang w:val="en-AU" w:eastAsia="en-AU"/>
              </w:rPr>
            </w:pPr>
          </w:p>
        </w:tc>
      </w:tr>
    </w:tbl>
    <w:p w14:paraId="32E4927B" w14:textId="1CB5FC13" w:rsidR="00D00657" w:rsidRPr="004F6DE4" w:rsidRDefault="00F124E4" w:rsidP="00117AF1">
      <w:pPr>
        <w:rPr>
          <w:rFonts w:cs="Calibri"/>
          <w:i/>
          <w:iCs/>
          <w:szCs w:val="22"/>
        </w:rPr>
      </w:pPr>
      <w:r w:rsidRPr="004F6DE4">
        <w:rPr>
          <w:rFonts w:cs="Calibri"/>
          <w:i/>
          <w:iCs/>
          <w:szCs w:val="22"/>
        </w:rPr>
        <w:t>Add more line</w:t>
      </w:r>
      <w:r w:rsidR="006D507F" w:rsidRPr="004F6DE4">
        <w:rPr>
          <w:rFonts w:cs="Calibri"/>
          <w:i/>
          <w:iCs/>
          <w:szCs w:val="22"/>
        </w:rPr>
        <w:t>s</w:t>
      </w:r>
      <w:r w:rsidRPr="004F6DE4">
        <w:rPr>
          <w:rFonts w:cs="Calibri"/>
          <w:i/>
          <w:iCs/>
          <w:szCs w:val="22"/>
        </w:rPr>
        <w:t xml:space="preserve"> </w:t>
      </w:r>
      <w:r w:rsidR="00223B53" w:rsidRPr="004F6DE4">
        <w:rPr>
          <w:rFonts w:cs="Calibri"/>
          <w:i/>
          <w:iCs/>
          <w:szCs w:val="22"/>
        </w:rPr>
        <w:t>as</w:t>
      </w:r>
      <w:r w:rsidRPr="004F6DE4">
        <w:rPr>
          <w:rFonts w:cs="Calibri"/>
          <w:i/>
          <w:iCs/>
          <w:szCs w:val="22"/>
        </w:rPr>
        <w:t xml:space="preserve"> needed</w:t>
      </w:r>
    </w:p>
    <w:p w14:paraId="63C176AC" w14:textId="164493AB" w:rsidR="00BE2C4A" w:rsidRPr="004F6DE4" w:rsidRDefault="00BE2C4A" w:rsidP="00AC041D">
      <w:pPr>
        <w:pStyle w:val="ListParagraph"/>
        <w:numPr>
          <w:ilvl w:val="0"/>
          <w:numId w:val="3"/>
        </w:numPr>
        <w:rPr>
          <w:rFonts w:cs="Calibri"/>
          <w:b/>
          <w:bCs/>
          <w:szCs w:val="22"/>
        </w:rPr>
      </w:pPr>
      <w:r w:rsidRPr="004F6DE4">
        <w:rPr>
          <w:rFonts w:cs="Calibri"/>
          <w:b/>
          <w:bCs/>
          <w:szCs w:val="22"/>
        </w:rPr>
        <w:t xml:space="preserve">Name(s) of attendee(s) of the Global Summit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BE2C4A" w:rsidRPr="004F6DE4" w14:paraId="01421C09" w14:textId="77777777" w:rsidTr="004E2C19">
        <w:tc>
          <w:tcPr>
            <w:tcW w:w="5000" w:type="pct"/>
          </w:tcPr>
          <w:p w14:paraId="15087A22" w14:textId="03E89F68" w:rsidR="00BE2C4A" w:rsidRPr="004F6DE4" w:rsidRDefault="004E2C19" w:rsidP="00117AF1">
            <w:pPr>
              <w:rPr>
                <w:rFonts w:cs="Calibri"/>
                <w:i/>
                <w:iCs/>
                <w:szCs w:val="22"/>
              </w:rPr>
            </w:pPr>
            <w:r w:rsidRPr="004F6DE4">
              <w:rPr>
                <w:rFonts w:cs="Calibri"/>
                <w:i/>
                <w:iCs/>
                <w:szCs w:val="22"/>
              </w:rPr>
              <w:t>Add response here</w:t>
            </w:r>
          </w:p>
        </w:tc>
      </w:tr>
    </w:tbl>
    <w:p w14:paraId="533DE9B8" w14:textId="77777777" w:rsidR="00BE2C4A" w:rsidRPr="004F6DE4" w:rsidRDefault="00BE2C4A" w:rsidP="00117AF1">
      <w:pPr>
        <w:rPr>
          <w:rFonts w:cs="Calibri"/>
          <w:szCs w:val="22"/>
        </w:rPr>
      </w:pPr>
    </w:p>
    <w:p w14:paraId="1F6027D9" w14:textId="6993BE3E" w:rsidR="006D507F" w:rsidRPr="004F6DE4" w:rsidRDefault="00BE2C4A" w:rsidP="00AC041D">
      <w:pPr>
        <w:pStyle w:val="ListParagraph"/>
        <w:numPr>
          <w:ilvl w:val="0"/>
          <w:numId w:val="3"/>
        </w:numPr>
        <w:rPr>
          <w:rFonts w:cs="Calibri"/>
          <w:b/>
          <w:bCs/>
          <w:szCs w:val="22"/>
        </w:rPr>
      </w:pPr>
      <w:r w:rsidRPr="004F6DE4">
        <w:rPr>
          <w:rFonts w:cs="Calibri"/>
          <w:b/>
          <w:bCs/>
          <w:szCs w:val="22"/>
        </w:rPr>
        <w:t>Name(s) of applicant(s) with lived experience of diabetes, and diabetes type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E2C19" w:rsidRPr="004F6DE4" w14:paraId="262D230D" w14:textId="77777777">
        <w:tc>
          <w:tcPr>
            <w:tcW w:w="10790" w:type="dxa"/>
          </w:tcPr>
          <w:p w14:paraId="3854BEEC" w14:textId="77777777" w:rsidR="004E2C19" w:rsidRPr="004F6DE4" w:rsidRDefault="004E2C19">
            <w:pPr>
              <w:rPr>
                <w:rFonts w:cs="Calibri"/>
                <w:i/>
                <w:iCs/>
                <w:szCs w:val="22"/>
              </w:rPr>
            </w:pPr>
            <w:r w:rsidRPr="004F6DE4">
              <w:rPr>
                <w:rFonts w:cs="Calibri"/>
                <w:i/>
                <w:iCs/>
                <w:szCs w:val="22"/>
              </w:rPr>
              <w:t>Add response here</w:t>
            </w:r>
          </w:p>
        </w:tc>
      </w:tr>
    </w:tbl>
    <w:p w14:paraId="5B75D53B" w14:textId="77777777" w:rsidR="004E2C19" w:rsidRPr="004F6DE4" w:rsidRDefault="004E2C19" w:rsidP="006D507F">
      <w:pPr>
        <w:pStyle w:val="ListParagraph"/>
        <w:ind w:left="360"/>
        <w:rPr>
          <w:rFonts w:cs="Calibri"/>
          <w:szCs w:val="22"/>
        </w:rPr>
      </w:pPr>
    </w:p>
    <w:p w14:paraId="303220B5" w14:textId="34A5409C" w:rsidR="007506C5" w:rsidRPr="004F6DE4" w:rsidRDefault="00424023" w:rsidP="007506C5">
      <w:pPr>
        <w:pStyle w:val="ListParagraph"/>
        <w:numPr>
          <w:ilvl w:val="0"/>
          <w:numId w:val="3"/>
        </w:numPr>
        <w:rPr>
          <w:rFonts w:cs="Calibri"/>
          <w:b/>
          <w:bCs/>
          <w:szCs w:val="22"/>
        </w:rPr>
      </w:pPr>
      <w:r w:rsidRPr="004F6DE4">
        <w:rPr>
          <w:rFonts w:eastAsia="Times New Roman" w:cs="Segoe UI"/>
          <w:b/>
          <w:bCs/>
          <w:color w:val="auto"/>
          <w:sz w:val="21"/>
          <w:szCs w:val="21"/>
          <w:lang w:val="en-AU" w:eastAsia="en-AU"/>
        </w:rPr>
        <w:t>Please indicate whether any of the following apply:</w:t>
      </w:r>
    </w:p>
    <w:p w14:paraId="5E5E2152" w14:textId="16BA9437" w:rsidR="00E755F6" w:rsidRPr="004F6DE4" w:rsidRDefault="00147EA4" w:rsidP="00E755F6">
      <w:pPr>
        <w:pStyle w:val="ListParagraph"/>
        <w:spacing w:after="0" w:line="300" w:lineRule="atLeast"/>
        <w:ind w:left="360"/>
        <w:rPr>
          <w:rFonts w:eastAsia="Times New Roman" w:cs="Segoe UI"/>
          <w:color w:val="auto"/>
          <w:sz w:val="21"/>
          <w:szCs w:val="21"/>
          <w:lang w:val="en-AU" w:eastAsia="en-AU"/>
        </w:rPr>
      </w:pPr>
      <w:r w:rsidRPr="004F6DE4">
        <w:rPr>
          <w:rFonts w:eastAsia="Times New Roman" w:cs="Segoe UI Symbol"/>
          <w:color w:val="auto"/>
          <w:sz w:val="21"/>
          <w:szCs w:val="21"/>
          <w:lang w:val="en-AU" w:eastAsia="en-AU"/>
        </w:rPr>
        <w:t>☐</w:t>
      </w:r>
      <w:r w:rsidRPr="004F6DE4">
        <w:rPr>
          <w:rFonts w:eastAsia="Times New Roman" w:cs="Segoe UI"/>
          <w:color w:val="auto"/>
          <w:sz w:val="21"/>
          <w:szCs w:val="21"/>
          <w:lang w:val="en-AU" w:eastAsia="en-AU"/>
        </w:rPr>
        <w:t xml:space="preserve"> Lead </w:t>
      </w:r>
      <w:proofErr w:type="gramStart"/>
      <w:r w:rsidRPr="004F6DE4">
        <w:rPr>
          <w:rFonts w:eastAsia="Times New Roman" w:cs="Segoe UI"/>
          <w:color w:val="auto"/>
          <w:sz w:val="21"/>
          <w:szCs w:val="21"/>
          <w:lang w:val="en-AU" w:eastAsia="en-AU"/>
        </w:rPr>
        <w:t>applicant  /</w:t>
      </w:r>
      <w:proofErr w:type="gramEnd"/>
      <w:r w:rsidRPr="004F6DE4">
        <w:rPr>
          <w:rFonts w:eastAsia="Times New Roman" w:cs="Segoe UI"/>
          <w:color w:val="auto"/>
          <w:sz w:val="21"/>
          <w:szCs w:val="21"/>
          <w:lang w:val="en-AU" w:eastAsia="en-AU"/>
        </w:rPr>
        <w:t xml:space="preserve"> majority of applications based in a low- or middle-income country</w:t>
      </w:r>
      <w:r w:rsidRPr="004F6DE4">
        <w:rPr>
          <w:rFonts w:eastAsia="Times New Roman" w:cs="Segoe UI"/>
          <w:color w:val="auto"/>
          <w:sz w:val="21"/>
          <w:szCs w:val="21"/>
          <w:lang w:val="en-AU" w:eastAsia="en-AU"/>
        </w:rPr>
        <w:br/>
      </w:r>
      <w:r w:rsidRPr="004F6DE4">
        <w:rPr>
          <w:rFonts w:eastAsia="Times New Roman" w:cs="Segoe UI Symbol"/>
          <w:color w:val="auto"/>
          <w:sz w:val="21"/>
          <w:szCs w:val="21"/>
          <w:lang w:val="en-AU" w:eastAsia="en-AU"/>
        </w:rPr>
        <w:t>☐</w:t>
      </w:r>
      <w:r w:rsidRPr="004F6DE4">
        <w:rPr>
          <w:rFonts w:eastAsia="Times New Roman" w:cs="Segoe UI"/>
          <w:color w:val="auto"/>
          <w:sz w:val="21"/>
          <w:szCs w:val="21"/>
          <w:lang w:val="en-AU" w:eastAsia="en-AU"/>
        </w:rPr>
        <w:t xml:space="preserve"> Activity primarily benefits a community with historically limited access to funding</w:t>
      </w:r>
      <w:r w:rsidR="004C3EF1">
        <w:rPr>
          <w:rFonts w:eastAsia="Times New Roman" w:cs="Segoe UI"/>
          <w:color w:val="auto"/>
          <w:sz w:val="21"/>
          <w:szCs w:val="21"/>
          <w:lang w:val="en-AU" w:eastAsia="en-AU"/>
        </w:rPr>
        <w:t xml:space="preserve"> (detail in Section B, </w:t>
      </w:r>
      <w:r w:rsidR="00A57596">
        <w:rPr>
          <w:rFonts w:eastAsia="Times New Roman" w:cs="Segoe UI"/>
          <w:color w:val="auto"/>
          <w:sz w:val="21"/>
          <w:szCs w:val="21"/>
          <w:lang w:val="en-AU" w:eastAsia="en-AU"/>
        </w:rPr>
        <w:t>Q.</w:t>
      </w:r>
      <w:r w:rsidR="004C3EF1">
        <w:rPr>
          <w:rFonts w:eastAsia="Times New Roman" w:cs="Segoe UI"/>
          <w:color w:val="auto"/>
          <w:sz w:val="21"/>
          <w:szCs w:val="21"/>
          <w:lang w:val="en-AU" w:eastAsia="en-AU"/>
        </w:rPr>
        <w:t>11)</w:t>
      </w:r>
      <w:r w:rsidRPr="004F6DE4">
        <w:rPr>
          <w:rFonts w:eastAsia="Times New Roman" w:cs="Segoe UI"/>
          <w:color w:val="auto"/>
          <w:sz w:val="21"/>
          <w:szCs w:val="21"/>
          <w:lang w:val="en-AU" w:eastAsia="en-AU"/>
        </w:rPr>
        <w:br/>
      </w:r>
      <w:r w:rsidRPr="004F6DE4">
        <w:rPr>
          <w:rFonts w:eastAsia="Times New Roman" w:cs="Segoe UI Symbol"/>
          <w:color w:val="auto"/>
          <w:sz w:val="21"/>
          <w:szCs w:val="21"/>
          <w:lang w:val="en-AU" w:eastAsia="en-AU"/>
        </w:rPr>
        <w:t>☐</w:t>
      </w:r>
      <w:r w:rsidRPr="004F6DE4">
        <w:rPr>
          <w:rFonts w:eastAsia="Times New Roman" w:cs="Segoe UI"/>
          <w:color w:val="auto"/>
          <w:sz w:val="21"/>
          <w:szCs w:val="21"/>
          <w:lang w:val="en-AU" w:eastAsia="en-AU"/>
        </w:rPr>
        <w:t xml:space="preserve"> None of the above</w:t>
      </w:r>
    </w:p>
    <w:p w14:paraId="10A07C48" w14:textId="77777777" w:rsidR="00E755F6" w:rsidRPr="004F6DE4" w:rsidRDefault="00E755F6" w:rsidP="00E755F6">
      <w:pPr>
        <w:pStyle w:val="ListParagraph"/>
        <w:spacing w:after="0"/>
        <w:ind w:left="360"/>
        <w:rPr>
          <w:rFonts w:eastAsia="Times New Roman" w:cs="Segoe UI"/>
          <w:color w:val="auto"/>
          <w:sz w:val="21"/>
          <w:szCs w:val="21"/>
          <w:lang w:val="en-AU" w:eastAsia="en-AU"/>
        </w:rPr>
      </w:pPr>
    </w:p>
    <w:p w14:paraId="01250056" w14:textId="47593E12" w:rsidR="00B03F39" w:rsidRPr="004F6DE4" w:rsidRDefault="00B03F39" w:rsidP="006D507F">
      <w:pPr>
        <w:pStyle w:val="Heading3"/>
        <w:rPr>
          <w:rFonts w:ascii="Aptos" w:hAnsi="Aptos"/>
        </w:rPr>
      </w:pPr>
      <w:r w:rsidRPr="004F6DE4">
        <w:rPr>
          <w:rFonts w:ascii="Aptos" w:hAnsi="Aptos"/>
        </w:rPr>
        <w:lastRenderedPageBreak/>
        <w:t xml:space="preserve">Section </w:t>
      </w:r>
      <w:r w:rsidR="00E827D8">
        <w:rPr>
          <w:rFonts w:ascii="Aptos" w:hAnsi="Aptos"/>
        </w:rPr>
        <w:t>B</w:t>
      </w:r>
      <w:r w:rsidRPr="004F6DE4">
        <w:rPr>
          <w:rFonts w:ascii="Aptos" w:hAnsi="Aptos"/>
        </w:rPr>
        <w:t xml:space="preserve">.  </w:t>
      </w:r>
      <w:r w:rsidR="00D442EA" w:rsidRPr="004F6DE4">
        <w:rPr>
          <w:rFonts w:ascii="Aptos" w:hAnsi="Aptos"/>
        </w:rPr>
        <w:t xml:space="preserve">What Do You Plan to Do, </w:t>
      </w:r>
      <w:proofErr w:type="gramStart"/>
      <w:r w:rsidR="00D442EA" w:rsidRPr="004F6DE4">
        <w:rPr>
          <w:rFonts w:ascii="Aptos" w:hAnsi="Aptos"/>
        </w:rPr>
        <w:t>Why</w:t>
      </w:r>
      <w:proofErr w:type="gramEnd"/>
      <w:r w:rsidR="00D442EA" w:rsidRPr="004F6DE4">
        <w:rPr>
          <w:rFonts w:ascii="Aptos" w:hAnsi="Aptos"/>
        </w:rPr>
        <w:t>, and How?</w:t>
      </w:r>
    </w:p>
    <w:p w14:paraId="327265F2" w14:textId="02EE578D" w:rsidR="00B237D9" w:rsidRPr="004F6DE4" w:rsidRDefault="00B237D9" w:rsidP="00AC041D">
      <w:pPr>
        <w:pStyle w:val="ListParagraph"/>
        <w:numPr>
          <w:ilvl w:val="0"/>
          <w:numId w:val="4"/>
        </w:numPr>
        <w:rPr>
          <w:b/>
          <w:bCs/>
        </w:rPr>
      </w:pPr>
      <w:r w:rsidRPr="004F6DE4">
        <w:rPr>
          <w:b/>
          <w:bCs/>
        </w:rPr>
        <w:t>Brief Overview of the Proposed Activity (maximum 200 words)</w:t>
      </w:r>
    </w:p>
    <w:p w14:paraId="4CC0A697" w14:textId="3A563ADB" w:rsidR="00B03F39" w:rsidRPr="004F6DE4" w:rsidRDefault="00FC43B5" w:rsidP="000B1155">
      <w:pPr>
        <w:rPr>
          <w:szCs w:val="22"/>
        </w:rPr>
      </w:pPr>
      <w:r w:rsidRPr="004F6DE4">
        <w:rPr>
          <w:lang w:val="en-AU"/>
        </w:rPr>
        <w:t xml:space="preserve">Please briefly </w:t>
      </w:r>
      <w:proofErr w:type="gramStart"/>
      <w:r w:rsidRPr="004F6DE4">
        <w:rPr>
          <w:lang w:val="en-AU"/>
        </w:rPr>
        <w:t>describe:</w:t>
      </w:r>
      <w:proofErr w:type="gramEnd"/>
      <w:r w:rsidRPr="004F6DE4">
        <w:rPr>
          <w:lang w:val="en-AU"/>
        </w:rPr>
        <w:t xml:space="preserve"> a) what you plan to do; b) who will be involved; c) where and when the activity will take place; and d) why travel is required.</w:t>
      </w:r>
    </w:p>
    <w:tbl>
      <w:tblPr>
        <w:tblStyle w:val="TableGrid"/>
        <w:tblW w:w="10832" w:type="dxa"/>
        <w:tblLook w:val="04A0" w:firstRow="1" w:lastRow="0" w:firstColumn="1" w:lastColumn="0" w:noHBand="0" w:noVBand="1"/>
      </w:tblPr>
      <w:tblGrid>
        <w:gridCol w:w="10832"/>
      </w:tblGrid>
      <w:tr w:rsidR="00B03F39" w:rsidRPr="004F6DE4" w14:paraId="3AD755E2" w14:textId="77777777" w:rsidTr="004E2C19">
        <w:trPr>
          <w:trHeight w:val="479"/>
        </w:trPr>
        <w:tc>
          <w:tcPr>
            <w:tcW w:w="10832" w:type="dxa"/>
          </w:tcPr>
          <w:p w14:paraId="7BEC7F2A" w14:textId="3E38274E" w:rsidR="00B03F39" w:rsidRPr="004F6DE4" w:rsidRDefault="004E2C19" w:rsidP="000E14AF">
            <w:pPr>
              <w:rPr>
                <w:rFonts w:cs="Calibri"/>
                <w:i/>
                <w:iCs/>
              </w:rPr>
            </w:pPr>
            <w:r w:rsidRPr="004F6DE4">
              <w:rPr>
                <w:rFonts w:cs="Calibri"/>
                <w:i/>
                <w:iCs/>
              </w:rPr>
              <w:t>Add response here</w:t>
            </w:r>
          </w:p>
        </w:tc>
      </w:tr>
    </w:tbl>
    <w:p w14:paraId="51F51412" w14:textId="77777777" w:rsidR="00B03F39" w:rsidRPr="004F6DE4" w:rsidRDefault="00B03F39" w:rsidP="000E14AF">
      <w:pPr>
        <w:rPr>
          <w:rFonts w:cs="Calibri"/>
        </w:rPr>
      </w:pPr>
    </w:p>
    <w:p w14:paraId="00166FAA" w14:textId="55CF643C" w:rsidR="00C13253" w:rsidRPr="004F6DE4" w:rsidRDefault="00C47E38" w:rsidP="00AC041D">
      <w:pPr>
        <w:pStyle w:val="ListParagraph"/>
        <w:numPr>
          <w:ilvl w:val="0"/>
          <w:numId w:val="4"/>
        </w:numPr>
        <w:rPr>
          <w:b/>
          <w:bCs/>
          <w:lang w:val="en-AU"/>
        </w:rPr>
      </w:pPr>
      <w:r w:rsidRPr="004F6DE4">
        <w:rPr>
          <w:b/>
          <w:bCs/>
        </w:rPr>
        <w:t xml:space="preserve">Contribution to Ending Diabetes Stigma and Discrimination </w:t>
      </w:r>
      <w:r w:rsidR="00C13253" w:rsidRPr="004F6DE4">
        <w:rPr>
          <w:b/>
          <w:bCs/>
        </w:rPr>
        <w:t>(max 200 words)</w:t>
      </w:r>
      <w:r w:rsidR="00C13253" w:rsidRPr="004F6DE4">
        <w:rPr>
          <w:b/>
          <w:bCs/>
          <w:lang w:val="en-AU"/>
        </w:rPr>
        <w:t> </w:t>
      </w:r>
    </w:p>
    <w:p w14:paraId="3FF920CE" w14:textId="4B0C63EB" w:rsidR="00B03F39" w:rsidRPr="004F6DE4" w:rsidRDefault="004F6DE4" w:rsidP="004107BB">
      <w:r w:rsidRPr="004F6DE4">
        <w:t>Please briefly describe: a) the diabetes stigma or discrimination issue, opportunity, or priority being addressed; b) how the activity will contribute to ending diabetes stigma and discrimination; c) how the activity builds on the collaborations, connections, priorities or commitments emerging from the Global Summit to End Diabetes Stigma and/or aligns with the Global Pledge and International Consensus Statement; and d) the anticipated benefits, outputs, or outcomes.</w:t>
      </w:r>
    </w:p>
    <w:tbl>
      <w:tblPr>
        <w:tblStyle w:val="TableGrid"/>
        <w:tblW w:w="10848" w:type="dxa"/>
        <w:tblLook w:val="04A0" w:firstRow="1" w:lastRow="0" w:firstColumn="1" w:lastColumn="0" w:noHBand="0" w:noVBand="1"/>
      </w:tblPr>
      <w:tblGrid>
        <w:gridCol w:w="10848"/>
      </w:tblGrid>
      <w:tr w:rsidR="00B03F39" w:rsidRPr="004F6DE4" w14:paraId="7612BA62" w14:textId="77777777" w:rsidTr="004E2C19">
        <w:trPr>
          <w:trHeight w:val="368"/>
        </w:trPr>
        <w:tc>
          <w:tcPr>
            <w:tcW w:w="10848" w:type="dxa"/>
          </w:tcPr>
          <w:p w14:paraId="510CE0A3" w14:textId="4390A53D" w:rsidR="00B03F39" w:rsidRPr="004F6DE4" w:rsidRDefault="004E2C19" w:rsidP="000E14AF">
            <w:pPr>
              <w:rPr>
                <w:rFonts w:cs="Calibri"/>
                <w:lang w:val="en-AU"/>
              </w:rPr>
            </w:pPr>
            <w:r w:rsidRPr="004F6DE4">
              <w:rPr>
                <w:rFonts w:cs="Calibri"/>
                <w:i/>
                <w:iCs/>
              </w:rPr>
              <w:t>Add response here</w:t>
            </w:r>
          </w:p>
        </w:tc>
      </w:tr>
    </w:tbl>
    <w:p w14:paraId="77C68FF7" w14:textId="2CD6AB6A" w:rsidR="00C13253" w:rsidRPr="004F6DE4" w:rsidRDefault="00C13253" w:rsidP="000E14AF">
      <w:pPr>
        <w:rPr>
          <w:rFonts w:cs="Calibri"/>
          <w:lang w:val="en-AU"/>
        </w:rPr>
      </w:pPr>
    </w:p>
    <w:p w14:paraId="492F32FA" w14:textId="0AE17DE6" w:rsidR="00753083" w:rsidRPr="004F6DE4" w:rsidRDefault="00753083" w:rsidP="00753083">
      <w:pPr>
        <w:pStyle w:val="ListParagraph"/>
        <w:numPr>
          <w:ilvl w:val="0"/>
          <w:numId w:val="4"/>
        </w:numPr>
        <w:rPr>
          <w:b/>
          <w:bCs/>
          <w:lang w:val="en-AU"/>
        </w:rPr>
      </w:pPr>
      <w:r w:rsidRPr="004F6DE4">
        <w:rPr>
          <w:b/>
          <w:bCs/>
          <w:lang w:val="en-AU"/>
        </w:rPr>
        <w:t xml:space="preserve">Meaningful Involvement </w:t>
      </w:r>
      <w:r w:rsidR="00BC54D0" w:rsidRPr="004F6DE4">
        <w:rPr>
          <w:b/>
          <w:bCs/>
          <w:lang w:val="en-AU"/>
        </w:rPr>
        <w:t xml:space="preserve">of People with </w:t>
      </w:r>
      <w:r w:rsidRPr="004F6DE4">
        <w:rPr>
          <w:b/>
          <w:bCs/>
          <w:lang w:val="en-AU"/>
        </w:rPr>
        <w:t xml:space="preserve">Lived Experience </w:t>
      </w:r>
      <w:r w:rsidR="00BC54D0" w:rsidRPr="004F6DE4">
        <w:rPr>
          <w:b/>
          <w:bCs/>
          <w:lang w:val="en-AU"/>
        </w:rPr>
        <w:t xml:space="preserve">of Diabetes </w:t>
      </w:r>
      <w:r w:rsidRPr="004F6DE4">
        <w:rPr>
          <w:b/>
          <w:bCs/>
          <w:lang w:val="en-AU"/>
        </w:rPr>
        <w:t>(Maximum 200 words)</w:t>
      </w:r>
    </w:p>
    <w:p w14:paraId="3D00093D" w14:textId="65D9F650" w:rsidR="003668A5" w:rsidRPr="004F6DE4" w:rsidRDefault="00903373" w:rsidP="00FC6214">
      <w:pPr>
        <w:rPr>
          <w:lang w:val="en-AU"/>
        </w:rPr>
      </w:pPr>
      <w:r w:rsidRPr="004F6DE4">
        <w:rPr>
          <w:lang w:val="en-AU"/>
        </w:rPr>
        <w:t>Please</w:t>
      </w:r>
      <w:r w:rsidR="00155CF0" w:rsidRPr="004F6DE4">
        <w:t xml:space="preserve"> briefly</w:t>
      </w:r>
      <w:r w:rsidRPr="004F6DE4">
        <w:rPr>
          <w:lang w:val="en-AU"/>
        </w:rPr>
        <w:t xml:space="preserve"> describe: a) how people living with diabetes have shaped the application; b) the role they will play in planning, decision-making, delivery, and follow-up; c) how responsibility and influence will be shared throughout the activity; and d) how their contributions will be recognised and supported.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C6214" w:rsidRPr="004F6DE4" w14:paraId="6B266B60" w14:textId="77777777">
        <w:tc>
          <w:tcPr>
            <w:tcW w:w="10790" w:type="dxa"/>
          </w:tcPr>
          <w:p w14:paraId="2295E2B1" w14:textId="77777777" w:rsidR="00FC6214" w:rsidRPr="004F6DE4" w:rsidRDefault="00FC6214">
            <w:pPr>
              <w:rPr>
                <w:rFonts w:cs="Calibri"/>
                <w:i/>
                <w:iCs/>
              </w:rPr>
            </w:pPr>
            <w:r w:rsidRPr="004F6DE4">
              <w:rPr>
                <w:rFonts w:cs="Calibri"/>
                <w:i/>
                <w:iCs/>
              </w:rPr>
              <w:t>Add response here</w:t>
            </w:r>
          </w:p>
        </w:tc>
      </w:tr>
    </w:tbl>
    <w:p w14:paraId="0F76FC53" w14:textId="77777777" w:rsidR="00FC6214" w:rsidRPr="004F6DE4" w:rsidRDefault="00FC6214" w:rsidP="00FC6214">
      <w:pPr>
        <w:rPr>
          <w:b/>
          <w:bCs/>
          <w:lang w:val="en-AU"/>
        </w:rPr>
      </w:pPr>
    </w:p>
    <w:p w14:paraId="178DF451" w14:textId="03DFD521" w:rsidR="00C13253" w:rsidRPr="004F6DE4" w:rsidRDefault="00C13253" w:rsidP="00AC041D">
      <w:pPr>
        <w:pStyle w:val="ListParagraph"/>
        <w:numPr>
          <w:ilvl w:val="0"/>
          <w:numId w:val="4"/>
        </w:numPr>
        <w:rPr>
          <w:b/>
          <w:bCs/>
          <w:lang w:val="en-AU"/>
        </w:rPr>
      </w:pPr>
      <w:r w:rsidRPr="004F6DE4">
        <w:rPr>
          <w:b/>
          <w:bCs/>
        </w:rPr>
        <w:t>Collaborative Approach (max 200 words)</w:t>
      </w:r>
      <w:r w:rsidRPr="004F6DE4">
        <w:rPr>
          <w:b/>
          <w:bCs/>
          <w:lang w:val="en-AU"/>
        </w:rPr>
        <w:t> </w:t>
      </w:r>
    </w:p>
    <w:p w14:paraId="1337B134" w14:textId="45A5E8FD" w:rsidR="00B03F39" w:rsidRPr="004F6DE4" w:rsidRDefault="00155CF0" w:rsidP="000B1155">
      <w:r w:rsidRPr="004F6DE4">
        <w:t xml:space="preserve">Please briefly </w:t>
      </w:r>
      <w:proofErr w:type="gramStart"/>
      <w:r w:rsidRPr="004F6DE4">
        <w:t>describe:</w:t>
      </w:r>
      <w:proofErr w:type="gramEnd"/>
      <w:r w:rsidRPr="004F6DE4">
        <w:t xml:space="preserve"> a) how applicants and partners will work together; b) the expertise, perspectives, and experiences brought by the team; and c) how team members will contribute to achieving the proposed objectives.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E2C19" w:rsidRPr="004F6DE4" w14:paraId="07AA9918" w14:textId="77777777">
        <w:tc>
          <w:tcPr>
            <w:tcW w:w="10790" w:type="dxa"/>
          </w:tcPr>
          <w:p w14:paraId="4F303694" w14:textId="77777777" w:rsidR="004E2C19" w:rsidRPr="004F6DE4" w:rsidRDefault="004E2C19" w:rsidP="000E14AF">
            <w:pPr>
              <w:rPr>
                <w:rFonts w:cs="Calibri"/>
                <w:i/>
                <w:iCs/>
              </w:rPr>
            </w:pPr>
            <w:r w:rsidRPr="004F6DE4">
              <w:rPr>
                <w:rFonts w:cs="Calibri"/>
                <w:i/>
                <w:iCs/>
              </w:rPr>
              <w:t>Add response here</w:t>
            </w:r>
          </w:p>
        </w:tc>
      </w:tr>
    </w:tbl>
    <w:p w14:paraId="216293F7" w14:textId="77777777" w:rsidR="00537B16" w:rsidRPr="004F6DE4" w:rsidRDefault="00537B16" w:rsidP="00537B16">
      <w:pPr>
        <w:rPr>
          <w:rFonts w:cs="Calibri"/>
          <w:b/>
          <w:bCs/>
          <w:szCs w:val="22"/>
        </w:rPr>
      </w:pPr>
    </w:p>
    <w:p w14:paraId="7D4807FE" w14:textId="048BE0DB" w:rsidR="00537B16" w:rsidRPr="004F6DE4" w:rsidRDefault="00537B16" w:rsidP="00537B16">
      <w:pPr>
        <w:pStyle w:val="ListParagraph"/>
        <w:numPr>
          <w:ilvl w:val="0"/>
          <w:numId w:val="4"/>
        </w:numPr>
        <w:rPr>
          <w:rFonts w:cs="Calibri"/>
          <w:b/>
          <w:bCs/>
          <w:szCs w:val="22"/>
        </w:rPr>
      </w:pPr>
      <w:r w:rsidRPr="004F6DE4">
        <w:rPr>
          <w:rFonts w:cs="Calibri"/>
          <w:b/>
          <w:bCs/>
          <w:szCs w:val="22"/>
        </w:rPr>
        <w:t>Diversity, Inclusion and Equity (max 150 words)</w:t>
      </w:r>
    </w:p>
    <w:p w14:paraId="087C9A72" w14:textId="06C41F10" w:rsidR="00537B16" w:rsidRPr="004F6DE4" w:rsidRDefault="003967D6" w:rsidP="008475F3">
      <w:pPr>
        <w:tabs>
          <w:tab w:val="num" w:pos="720"/>
        </w:tabs>
        <w:rPr>
          <w:rFonts w:cs="Calibri"/>
          <w:szCs w:val="22"/>
          <w:lang w:val="en-AU"/>
        </w:rPr>
      </w:pPr>
      <w:r w:rsidRPr="004F6DE4">
        <w:rPr>
          <w:rFonts w:cs="Calibri"/>
          <w:szCs w:val="22"/>
          <w:lang w:val="en-AU"/>
        </w:rPr>
        <w:t xml:space="preserve">Please </w:t>
      </w:r>
      <w:proofErr w:type="gramStart"/>
      <w:r w:rsidRPr="004F6DE4">
        <w:rPr>
          <w:rFonts w:cs="Calibri"/>
          <w:szCs w:val="22"/>
          <w:lang w:val="en-AU"/>
        </w:rPr>
        <w:t>describe:</w:t>
      </w:r>
      <w:proofErr w:type="gramEnd"/>
      <w:r w:rsidRPr="004F6DE4">
        <w:rPr>
          <w:rFonts w:cs="Calibri"/>
          <w:szCs w:val="22"/>
          <w:lang w:val="en-AU"/>
        </w:rPr>
        <w:t xml:space="preserve"> a) how the activity promotes diversity, equity, inclusion, and accessibility; b) where relevant, how the activity engages under-represented regions, low- and middle-income countries, or communities with historically limited access to funding; and c) if the activity focuses on a particular community, population, or type of diabetes, why this focus is appropriate.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537B16" w:rsidRPr="004F6DE4" w14:paraId="6DF85158" w14:textId="77777777">
        <w:tc>
          <w:tcPr>
            <w:tcW w:w="5000" w:type="pct"/>
          </w:tcPr>
          <w:p w14:paraId="2F3DB93E" w14:textId="77777777" w:rsidR="00537B16" w:rsidRPr="004F6DE4" w:rsidRDefault="00537B16">
            <w:pPr>
              <w:rPr>
                <w:rFonts w:cs="Calibri"/>
                <w:i/>
                <w:iCs/>
                <w:szCs w:val="22"/>
              </w:rPr>
            </w:pPr>
            <w:r w:rsidRPr="004F6DE4">
              <w:rPr>
                <w:rFonts w:cs="Calibri"/>
                <w:i/>
                <w:iCs/>
                <w:szCs w:val="22"/>
              </w:rPr>
              <w:t>Add response here</w:t>
            </w:r>
          </w:p>
        </w:tc>
      </w:tr>
    </w:tbl>
    <w:p w14:paraId="0F2BE0FA" w14:textId="77777777" w:rsidR="00537B16" w:rsidRPr="004F6DE4" w:rsidRDefault="00537B16" w:rsidP="00537B16">
      <w:pPr>
        <w:rPr>
          <w:b/>
          <w:bCs/>
          <w:lang w:val="en-AU"/>
        </w:rPr>
      </w:pPr>
    </w:p>
    <w:p w14:paraId="795B4F8E" w14:textId="66BA2BB6" w:rsidR="00C13253" w:rsidRPr="004F6DE4" w:rsidRDefault="00C13253" w:rsidP="00AC041D">
      <w:pPr>
        <w:pStyle w:val="ListParagraph"/>
        <w:numPr>
          <w:ilvl w:val="0"/>
          <w:numId w:val="4"/>
        </w:numPr>
        <w:rPr>
          <w:b/>
          <w:bCs/>
          <w:lang w:val="en-AU"/>
        </w:rPr>
      </w:pPr>
      <w:r w:rsidRPr="004F6DE4">
        <w:rPr>
          <w:b/>
          <w:bCs/>
        </w:rPr>
        <w:t>Expected Outputs and Next Steps (max 200 words)</w:t>
      </w:r>
      <w:r w:rsidRPr="004F6DE4">
        <w:rPr>
          <w:b/>
          <w:bCs/>
          <w:lang w:val="en-AU"/>
        </w:rPr>
        <w:t> </w:t>
      </w:r>
    </w:p>
    <w:p w14:paraId="0748ADD8" w14:textId="22BBF3C8" w:rsidR="00B03F39" w:rsidRPr="004F6DE4" w:rsidRDefault="000E14AF" w:rsidP="000B1155">
      <w:pPr>
        <w:rPr>
          <w:rFonts w:eastAsia="Segoe UI"/>
          <w:szCs w:val="22"/>
        </w:rPr>
      </w:pPr>
      <w:r w:rsidRPr="004F6DE4">
        <w:t xml:space="preserve">Please briefly </w:t>
      </w:r>
      <w:proofErr w:type="gramStart"/>
      <w:r w:rsidRPr="004F6DE4">
        <w:t>describe:</w:t>
      </w:r>
      <w:proofErr w:type="gramEnd"/>
      <w:r w:rsidRPr="004F6DE4">
        <w:t xml:space="preserve"> a) w</w:t>
      </w:r>
      <w:r w:rsidR="00B03F39" w:rsidRPr="004F6DE4">
        <w:t>hat participants will develop, agree, produce, implement, or strengthen together</w:t>
      </w:r>
      <w:r w:rsidRPr="004F6DE4">
        <w:t>; b) w</w:t>
      </w:r>
      <w:r w:rsidR="00B03F39" w:rsidRPr="004F6DE4">
        <w:t xml:space="preserve">hat outputs, outcomes or benefits </w:t>
      </w:r>
      <w:r w:rsidR="00B03F39" w:rsidRPr="004F6DE4">
        <w:rPr>
          <w:rFonts w:eastAsia="Segoe UI"/>
          <w:szCs w:val="22"/>
        </w:rPr>
        <w:t>and collaboration will continue beyond the funded activity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FD45F3" w:rsidRPr="004F6DE4" w14:paraId="71333D53" w14:textId="77777777" w:rsidTr="00FD45F3">
        <w:tc>
          <w:tcPr>
            <w:tcW w:w="9962" w:type="dxa"/>
          </w:tcPr>
          <w:p w14:paraId="7DDBB81D" w14:textId="7EA625DD" w:rsidR="00FD45F3" w:rsidRPr="004F6DE4" w:rsidRDefault="000B1155" w:rsidP="000E14AF">
            <w:pPr>
              <w:rPr>
                <w:rFonts w:cs="Calibri"/>
              </w:rPr>
            </w:pPr>
            <w:r w:rsidRPr="004F6DE4">
              <w:rPr>
                <w:rFonts w:cs="Calibri"/>
                <w:i/>
                <w:iCs/>
              </w:rPr>
              <w:t>Add response here</w:t>
            </w:r>
          </w:p>
        </w:tc>
      </w:tr>
    </w:tbl>
    <w:p w14:paraId="31ABB48A" w14:textId="77777777" w:rsidR="008475F3" w:rsidRPr="004F6DE4" w:rsidRDefault="008475F3" w:rsidP="008475F3">
      <w:pPr>
        <w:rPr>
          <w:rFonts w:cs="Calibri"/>
          <w:b/>
          <w:szCs w:val="22"/>
        </w:rPr>
      </w:pPr>
    </w:p>
    <w:p w14:paraId="2DD1444A" w14:textId="1BB51597" w:rsidR="00C13253" w:rsidRPr="004F6DE4" w:rsidRDefault="00C13253" w:rsidP="008475F3">
      <w:pPr>
        <w:pStyle w:val="ListParagraph"/>
        <w:numPr>
          <w:ilvl w:val="0"/>
          <w:numId w:val="4"/>
        </w:numPr>
        <w:rPr>
          <w:b/>
          <w:bCs/>
          <w:lang w:val="en-AU"/>
        </w:rPr>
      </w:pPr>
      <w:r w:rsidRPr="004F6DE4">
        <w:rPr>
          <w:b/>
          <w:bCs/>
        </w:rPr>
        <w:t>Budget and Funding Request</w:t>
      </w:r>
      <w:r w:rsidRPr="004F6DE4">
        <w:rPr>
          <w:b/>
          <w:bCs/>
          <w:lang w:val="en-AU"/>
        </w:rPr>
        <w:t> </w:t>
      </w:r>
    </w:p>
    <w:p w14:paraId="1783CCE1" w14:textId="7A17A924" w:rsidR="00B03F39" w:rsidRPr="004F6DE4" w:rsidRDefault="00E5039F" w:rsidP="00E5039F">
      <w:pPr>
        <w:rPr>
          <w:rFonts w:cs="Calibri"/>
          <w:szCs w:val="22"/>
        </w:rPr>
      </w:pPr>
      <w:r w:rsidRPr="004F6DE4">
        <w:rPr>
          <w:rFonts w:cs="Calibri"/>
        </w:rPr>
        <w:t xml:space="preserve">Please </w:t>
      </w:r>
      <w:proofErr w:type="gramStart"/>
      <w:r w:rsidRPr="004F6DE4">
        <w:rPr>
          <w:rFonts w:cs="Calibri"/>
        </w:rPr>
        <w:t>detail:</w:t>
      </w:r>
      <w:proofErr w:type="gramEnd"/>
      <w:r w:rsidRPr="004F6DE4">
        <w:rPr>
          <w:rFonts w:cs="Calibri"/>
        </w:rPr>
        <w:t xml:space="preserve"> </w:t>
      </w:r>
      <w:r w:rsidR="008475F3" w:rsidRPr="004F6DE4">
        <w:rPr>
          <w:rFonts w:cs="Calibri"/>
        </w:rPr>
        <w:t xml:space="preserve">a) </w:t>
      </w:r>
      <w:r w:rsidRPr="004F6DE4">
        <w:rPr>
          <w:rFonts w:cs="Calibri"/>
        </w:rPr>
        <w:t xml:space="preserve">total amount requested (USD); </w:t>
      </w:r>
      <w:r w:rsidR="008475F3" w:rsidRPr="004F6DE4">
        <w:rPr>
          <w:rFonts w:cs="Calibri"/>
        </w:rPr>
        <w:t xml:space="preserve">b) </w:t>
      </w:r>
      <w:r w:rsidRPr="004F6DE4">
        <w:rPr>
          <w:rFonts w:cs="Calibri"/>
        </w:rPr>
        <w:t>budget breakdown</w:t>
      </w:r>
      <w:r w:rsidR="008475F3" w:rsidRPr="004F6DE4">
        <w:rPr>
          <w:rFonts w:cs="Calibri"/>
        </w:rPr>
        <w:t xml:space="preserve"> with </w:t>
      </w:r>
      <w:r w:rsidRPr="004F6DE4">
        <w:rPr>
          <w:rFonts w:cs="Calibri"/>
        </w:rPr>
        <w:t>justification</w:t>
      </w:r>
      <w:r w:rsidR="008475F3" w:rsidRPr="004F6DE4">
        <w:rPr>
          <w:rFonts w:cs="Calibri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FD45F3" w:rsidRPr="004F6DE4" w14:paraId="6C1B94CD" w14:textId="77777777" w:rsidTr="00FD45F3">
        <w:tc>
          <w:tcPr>
            <w:tcW w:w="9962" w:type="dxa"/>
          </w:tcPr>
          <w:p w14:paraId="31823AEE" w14:textId="17B5E6B6" w:rsidR="00FD45F3" w:rsidRPr="004F6DE4" w:rsidRDefault="00E5039F" w:rsidP="000E14AF">
            <w:pPr>
              <w:rPr>
                <w:rFonts w:cs="Calibri"/>
              </w:rPr>
            </w:pPr>
            <w:r w:rsidRPr="004F6DE4">
              <w:rPr>
                <w:rFonts w:cs="Calibri"/>
                <w:i/>
                <w:iCs/>
              </w:rPr>
              <w:lastRenderedPageBreak/>
              <w:t>Add response here</w:t>
            </w:r>
          </w:p>
        </w:tc>
      </w:tr>
    </w:tbl>
    <w:p w14:paraId="50359A4E" w14:textId="170AF5B6" w:rsidR="00C13253" w:rsidRPr="004F6DE4" w:rsidRDefault="00C13253" w:rsidP="000E14AF">
      <w:pPr>
        <w:rPr>
          <w:rFonts w:cs="Calibri"/>
          <w:lang w:val="en-AU"/>
        </w:rPr>
      </w:pPr>
    </w:p>
    <w:p w14:paraId="336D90DB" w14:textId="7961829F" w:rsidR="00C13253" w:rsidRPr="004F6DE4" w:rsidRDefault="00727F15" w:rsidP="00AC041D">
      <w:pPr>
        <w:pStyle w:val="ListParagraph"/>
        <w:numPr>
          <w:ilvl w:val="0"/>
          <w:numId w:val="4"/>
        </w:numPr>
        <w:rPr>
          <w:b/>
          <w:bCs/>
          <w:lang w:val="en-AU"/>
        </w:rPr>
      </w:pPr>
      <w:r w:rsidRPr="004F6DE4">
        <w:rPr>
          <w:b/>
          <w:bCs/>
        </w:rPr>
        <w:t xml:space="preserve">Feasibility and Risk Management </w:t>
      </w:r>
      <w:r w:rsidR="00C13253" w:rsidRPr="004F6DE4">
        <w:rPr>
          <w:b/>
          <w:bCs/>
        </w:rPr>
        <w:t>(max 100 words)</w:t>
      </w:r>
      <w:r w:rsidR="00C13253" w:rsidRPr="004F6DE4">
        <w:rPr>
          <w:b/>
          <w:bCs/>
          <w:lang w:val="en-AU"/>
        </w:rPr>
        <w:t> </w:t>
      </w:r>
    </w:p>
    <w:p w14:paraId="5042FA8E" w14:textId="27050609" w:rsidR="00B03F39" w:rsidRPr="004F6DE4" w:rsidRDefault="00E5039F" w:rsidP="000E19C2">
      <w:r w:rsidRPr="004F6DE4">
        <w:t xml:space="preserve">Please </w:t>
      </w:r>
      <w:r w:rsidR="004F6DE4" w:rsidRPr="004F6DE4">
        <w:t>briefly</w:t>
      </w:r>
      <w:r w:rsidR="004F6DE4" w:rsidRPr="004F6DE4">
        <w:rPr>
          <w:lang w:val="en-AU"/>
        </w:rPr>
        <w:t xml:space="preserve"> </w:t>
      </w:r>
      <w:proofErr w:type="gramStart"/>
      <w:r w:rsidRPr="004F6DE4">
        <w:t>describe</w:t>
      </w:r>
      <w:r w:rsidR="008475F3" w:rsidRPr="004F6DE4">
        <w:t>:</w:t>
      </w:r>
      <w:proofErr w:type="gramEnd"/>
      <w:r w:rsidRPr="004F6DE4">
        <w:t xml:space="preserve"> </w:t>
      </w:r>
      <w:r w:rsidR="000E19C2" w:rsidRPr="004F6DE4">
        <w:t>a) any key risks associated with the proposed travel and activity, and how they will be managed; and b) why the proposed travel and activities are feasible and can be completed within the available budget and required timeframe.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FD45F3" w:rsidRPr="004F6DE4" w14:paraId="371BACF7" w14:textId="77777777" w:rsidTr="00FD45F3">
        <w:tc>
          <w:tcPr>
            <w:tcW w:w="9962" w:type="dxa"/>
          </w:tcPr>
          <w:p w14:paraId="3A465445" w14:textId="73792B16" w:rsidR="00FD45F3" w:rsidRPr="004F6DE4" w:rsidRDefault="000E19C2" w:rsidP="000E14AF">
            <w:pPr>
              <w:rPr>
                <w:rFonts w:cs="Calibri"/>
                <w:lang w:val="en-AU"/>
              </w:rPr>
            </w:pPr>
            <w:r w:rsidRPr="004F6DE4">
              <w:rPr>
                <w:rFonts w:cs="Calibri"/>
                <w:i/>
                <w:iCs/>
              </w:rPr>
              <w:t>Add response here</w:t>
            </w:r>
          </w:p>
        </w:tc>
      </w:tr>
    </w:tbl>
    <w:p w14:paraId="6A2CA63B" w14:textId="310A1FC9" w:rsidR="00FD45F3" w:rsidRPr="004F6DE4" w:rsidRDefault="00C13253" w:rsidP="000E14AF">
      <w:pPr>
        <w:rPr>
          <w:rFonts w:cs="Calibri"/>
        </w:rPr>
      </w:pPr>
      <w:r w:rsidRPr="004F6DE4">
        <w:rPr>
          <w:rFonts w:cs="Calibri"/>
          <w:lang w:val="en-AU"/>
        </w:rPr>
        <w:br/>
        <w:t> </w:t>
      </w:r>
      <w:r w:rsidRPr="004F6DE4">
        <w:rPr>
          <w:rFonts w:cs="Calibri"/>
          <w:lang w:val="en-AU"/>
        </w:rPr>
        <w:br/>
      </w:r>
      <w:r w:rsidR="00727F15" w:rsidRPr="004F6DE4">
        <w:rPr>
          <w:rFonts w:eastAsiaTheme="majorEastAsia" w:cstheme="majorBidi"/>
          <w:color w:val="0072C6" w:themeColor="accent1"/>
          <w:sz w:val="32"/>
        </w:rPr>
        <w:t xml:space="preserve">Section </w:t>
      </w:r>
      <w:r w:rsidR="008475F3" w:rsidRPr="004F6DE4">
        <w:rPr>
          <w:rFonts w:eastAsiaTheme="majorEastAsia" w:cstheme="majorBidi"/>
          <w:color w:val="0072C6" w:themeColor="accent1"/>
          <w:sz w:val="32"/>
        </w:rPr>
        <w:t>C</w:t>
      </w:r>
      <w:r w:rsidR="00727F15" w:rsidRPr="004F6DE4">
        <w:rPr>
          <w:rFonts w:eastAsiaTheme="majorEastAsia" w:cstheme="majorBidi"/>
          <w:color w:val="0072C6" w:themeColor="accent1"/>
          <w:sz w:val="32"/>
        </w:rPr>
        <w:t xml:space="preserve">. Declaration </w:t>
      </w:r>
    </w:p>
    <w:p w14:paraId="04637D8B" w14:textId="75289437" w:rsidR="006C389E" w:rsidRPr="004F6DE4" w:rsidRDefault="006C389E" w:rsidP="00AC041D">
      <w:pPr>
        <w:pStyle w:val="ListParagraph"/>
        <w:numPr>
          <w:ilvl w:val="0"/>
          <w:numId w:val="4"/>
        </w:numPr>
        <w:rPr>
          <w:b/>
          <w:bCs/>
          <w:sz w:val="24"/>
        </w:rPr>
      </w:pPr>
      <w:r w:rsidRPr="004F6DE4">
        <w:rPr>
          <w:b/>
          <w:bCs/>
          <w:sz w:val="24"/>
        </w:rPr>
        <w:t>I, the lead applicant, confirm that:</w:t>
      </w:r>
    </w:p>
    <w:p w14:paraId="19CD46C0" w14:textId="200ED919" w:rsidR="006C389E" w:rsidRPr="004F6DE4" w:rsidRDefault="006C2367" w:rsidP="006C2367">
      <w:pPr>
        <w:ind w:left="360"/>
        <w:rPr>
          <w:sz w:val="24"/>
        </w:rPr>
      </w:pPr>
      <w:r w:rsidRPr="004F6DE4">
        <w:rPr>
          <w:sz w:val="24"/>
        </w:rPr>
        <w:t>☐ the</w:t>
      </w:r>
      <w:r w:rsidR="006C389E" w:rsidRPr="004F6DE4">
        <w:rPr>
          <w:sz w:val="24"/>
        </w:rPr>
        <w:t xml:space="preserve"> information provided in this application is accurate and complete to the best of my knowledge.</w:t>
      </w:r>
    </w:p>
    <w:p w14:paraId="2D0FCA0D" w14:textId="77777777" w:rsidR="006C389E" w:rsidRPr="004F6DE4" w:rsidRDefault="006C389E" w:rsidP="006C2367">
      <w:pPr>
        <w:ind w:left="360"/>
        <w:rPr>
          <w:sz w:val="24"/>
        </w:rPr>
      </w:pPr>
      <w:r w:rsidRPr="004F6DE4">
        <w:rPr>
          <w:sz w:val="24"/>
        </w:rPr>
        <w:t>☐ this application complies with the Travel Grant Guidelines.</w:t>
      </w:r>
    </w:p>
    <w:p w14:paraId="5D8C4770" w14:textId="12FCF27B" w:rsidR="006C389E" w:rsidRPr="004F6DE4" w:rsidRDefault="006C389E" w:rsidP="006C2367">
      <w:pPr>
        <w:ind w:left="360"/>
        <w:rPr>
          <w:sz w:val="24"/>
        </w:rPr>
      </w:pPr>
      <w:r w:rsidRPr="004F6DE4">
        <w:rPr>
          <w:sz w:val="24"/>
        </w:rPr>
        <w:t>☐ all applicants / partners named in this application have reviewed and approved this submission.</w:t>
      </w:r>
    </w:p>
    <w:p w14:paraId="699D70AC" w14:textId="77777777" w:rsidR="006C389E" w:rsidRPr="004F6DE4" w:rsidRDefault="006C389E" w:rsidP="006C389E">
      <w:pPr>
        <w:rPr>
          <w:sz w:val="24"/>
        </w:rPr>
      </w:pPr>
    </w:p>
    <w:p w14:paraId="57F86048" w14:textId="77777777" w:rsidR="006C389E" w:rsidRPr="004F6DE4" w:rsidRDefault="006C389E" w:rsidP="006C389E">
      <w:pPr>
        <w:rPr>
          <w:sz w:val="24"/>
        </w:rPr>
      </w:pPr>
      <w:r w:rsidRPr="004F6DE4">
        <w:rPr>
          <w:sz w:val="24"/>
        </w:rPr>
        <w:t>Name: ___________________________________________</w:t>
      </w:r>
    </w:p>
    <w:p w14:paraId="6E929646" w14:textId="77777777" w:rsidR="006C389E" w:rsidRPr="004F6DE4" w:rsidRDefault="006C389E" w:rsidP="006C389E">
      <w:pPr>
        <w:rPr>
          <w:sz w:val="24"/>
        </w:rPr>
      </w:pPr>
    </w:p>
    <w:p w14:paraId="089BFFC2" w14:textId="77777777" w:rsidR="006C389E" w:rsidRPr="004F6DE4" w:rsidRDefault="006C389E" w:rsidP="006C389E">
      <w:pPr>
        <w:rPr>
          <w:sz w:val="24"/>
        </w:rPr>
      </w:pPr>
      <w:r w:rsidRPr="004F6DE4">
        <w:rPr>
          <w:sz w:val="24"/>
        </w:rPr>
        <w:t>Signature: _______________________________________</w:t>
      </w:r>
    </w:p>
    <w:p w14:paraId="63AF608F" w14:textId="77777777" w:rsidR="006C389E" w:rsidRPr="004F6DE4" w:rsidRDefault="006C389E" w:rsidP="006C389E">
      <w:pPr>
        <w:rPr>
          <w:sz w:val="24"/>
        </w:rPr>
      </w:pPr>
    </w:p>
    <w:p w14:paraId="5A1838CC" w14:textId="77777777" w:rsidR="006C389E" w:rsidRPr="004F6DE4" w:rsidRDefault="006C389E" w:rsidP="006C389E">
      <w:pPr>
        <w:rPr>
          <w:sz w:val="24"/>
        </w:rPr>
      </w:pPr>
      <w:r w:rsidRPr="004F6DE4">
        <w:rPr>
          <w:sz w:val="24"/>
        </w:rPr>
        <w:t>Date: ____________________________________________</w:t>
      </w:r>
    </w:p>
    <w:p w14:paraId="6E47C4B2" w14:textId="77777777" w:rsidR="006C389E" w:rsidRPr="004F6DE4" w:rsidRDefault="006C389E" w:rsidP="006C389E">
      <w:pPr>
        <w:rPr>
          <w:rFonts w:cs="Calibri"/>
          <w:b/>
          <w:bCs/>
        </w:rPr>
      </w:pPr>
    </w:p>
    <w:p w14:paraId="546023DB" w14:textId="77777777" w:rsidR="00B03F39" w:rsidRPr="004F6DE4" w:rsidRDefault="00B03F39" w:rsidP="000E14AF"/>
    <w:p w14:paraId="0DC13626" w14:textId="51A49BB7" w:rsidR="006C2367" w:rsidRPr="004F6DE4" w:rsidRDefault="006C2367" w:rsidP="006C2367">
      <w:pPr>
        <w:spacing w:before="120"/>
        <w:rPr>
          <w:i/>
          <w:iCs/>
        </w:rPr>
      </w:pPr>
      <w:r w:rsidRPr="004F6DE4">
        <w:rPr>
          <w:i/>
          <w:iCs/>
          <w:lang w:val="en-AU"/>
        </w:rPr>
        <w:t xml:space="preserve">Please save the completed application using the lead applicant's surname and first initial and submit via email to enddiabetesstigma@deakin.edu.au by deadline. </w:t>
      </w:r>
    </w:p>
    <w:p w14:paraId="4B5D37E0" w14:textId="78B58D6A" w:rsidR="00C13253" w:rsidRPr="00970DD7" w:rsidRDefault="00C13253" w:rsidP="006C2367"/>
    <w:sectPr w:rsidR="00C13253" w:rsidRPr="00970DD7" w:rsidSect="00D17E8B">
      <w:footerReference w:type="default" r:id="rId16"/>
      <w:headerReference w:type="first" r:id="rId17"/>
      <w:footerReference w:type="first" r:id="rId18"/>
      <w:type w:val="continuous"/>
      <w:pgSz w:w="12240" w:h="15840"/>
      <w:pgMar w:top="720" w:right="720" w:bottom="720" w:left="72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633B68" w14:textId="77777777" w:rsidR="005905D2" w:rsidRDefault="005905D2">
      <w:pPr>
        <w:spacing w:after="0"/>
      </w:pPr>
      <w:r>
        <w:separator/>
      </w:r>
    </w:p>
    <w:p w14:paraId="3BEADE52" w14:textId="77777777" w:rsidR="005905D2" w:rsidRDefault="005905D2"/>
  </w:endnote>
  <w:endnote w:type="continuationSeparator" w:id="0">
    <w:p w14:paraId="42201327" w14:textId="77777777" w:rsidR="005905D2" w:rsidRDefault="005905D2">
      <w:pPr>
        <w:spacing w:after="0"/>
      </w:pPr>
      <w:r>
        <w:continuationSeparator/>
      </w:r>
    </w:p>
    <w:p w14:paraId="638B8BE5" w14:textId="77777777" w:rsidR="005905D2" w:rsidRDefault="005905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7411717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1412EA" w14:textId="1BA797D0" w:rsidR="007D6FB5" w:rsidRDefault="00FB3D99" w:rsidP="003A3473">
        <w:pPr>
          <w:pStyle w:val="Footer"/>
          <w:jc w:val="center"/>
        </w:pPr>
        <w:r w:rsidRPr="00FB3D99"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122F9496" wp14:editId="6560821F">
                  <wp:simplePos x="0" y="0"/>
                  <wp:positionH relativeFrom="column">
                    <wp:posOffset>6194425</wp:posOffset>
                  </wp:positionH>
                  <wp:positionV relativeFrom="paragraph">
                    <wp:posOffset>14079</wp:posOffset>
                  </wp:positionV>
                  <wp:extent cx="414613" cy="360000"/>
                  <wp:effectExtent l="0" t="0" r="5080" b="2540"/>
                  <wp:wrapNone/>
                  <wp:docPr id="495452145" name="Freefor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414613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9361" h="1161895">
                                <a:moveTo>
                                  <a:pt x="0" y="0"/>
                                </a:moveTo>
                                <a:lnTo>
                                  <a:pt x="1339361" y="0"/>
                                </a:lnTo>
                                <a:lnTo>
                                  <a:pt x="1339361" y="1161895"/>
                                </a:lnTo>
                                <a:lnTo>
                                  <a:pt x="0" y="11618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1">
                              <a:extLs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shape w14:anchorId="57C187A1" id="Freeform 19" o:spid="_x0000_s1026" style="position:absolute;margin-left:487.75pt;margin-top:1.1pt;width:32.65pt;height:2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339361,116189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" path="m,l1339361,r,1161895l,1161895,,xe" stroked="f">
                  <v:fill r:id="rId3" o:title="" recolor="t" rotate="t" type="frame"/>
                  <v:path arrowok="t"/>
                  <o:lock v:ext="edit" aspectratio="t"/>
                </v:shape>
              </w:pict>
            </mc:Fallback>
          </mc:AlternateContent>
        </w:r>
        <w:r w:rsidR="006C2363">
          <w:fldChar w:fldCharType="begin"/>
        </w:r>
        <w:r w:rsidR="006C2363">
          <w:instrText xml:space="preserve"> PAGE   \* MERGEFORMAT </w:instrText>
        </w:r>
        <w:r w:rsidR="006C2363">
          <w:fldChar w:fldCharType="separate"/>
        </w:r>
        <w:r w:rsidR="006C2363">
          <w:rPr>
            <w:noProof/>
          </w:rPr>
          <w:t>2</w:t>
        </w:r>
        <w:r w:rsidR="006C2363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DCB5D4" w14:textId="0E425D93" w:rsidR="00E755F6" w:rsidRDefault="00E755F6">
    <w:pPr>
      <w:pStyle w:val="Footer"/>
    </w:pPr>
    <w:r>
      <w:t>Version 1. 31 Aug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D0B4F6" w14:textId="77777777" w:rsidR="005905D2" w:rsidRDefault="005905D2" w:rsidP="002D50A3">
      <w:pPr>
        <w:spacing w:after="0"/>
      </w:pPr>
      <w:r>
        <w:separator/>
      </w:r>
    </w:p>
  </w:footnote>
  <w:footnote w:type="continuationSeparator" w:id="0">
    <w:p w14:paraId="458D32AF" w14:textId="77777777" w:rsidR="005905D2" w:rsidRDefault="005905D2">
      <w:pPr>
        <w:spacing w:after="0"/>
      </w:pPr>
      <w:r>
        <w:continuationSeparator/>
      </w:r>
    </w:p>
    <w:p w14:paraId="54DE4F05" w14:textId="77777777" w:rsidR="005905D2" w:rsidRDefault="005905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181680" w14:textId="4B5DD965" w:rsidR="006E526C" w:rsidRDefault="006E526C" w:rsidP="006E526C">
    <w:pPr>
      <w:pStyle w:val="Header"/>
      <w:tabs>
        <w:tab w:val="left" w:pos="38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435747"/>
    <w:multiLevelType w:val="multilevel"/>
    <w:tmpl w:val="28C2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B5103"/>
    <w:multiLevelType w:val="hybridMultilevel"/>
    <w:tmpl w:val="AD0AC416"/>
    <w:lvl w:ilvl="0" w:tplc="1A6C1D10">
      <w:start w:val="1"/>
      <w:numFmt w:val="decimal"/>
      <w:pStyle w:val="ListNumber"/>
      <w:lvlText w:val="%1.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44300"/>
    <w:multiLevelType w:val="multilevel"/>
    <w:tmpl w:val="57F81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E915EE"/>
    <w:multiLevelType w:val="hybridMultilevel"/>
    <w:tmpl w:val="5FC8EDF8"/>
    <w:lvl w:ilvl="0" w:tplc="7E32E554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3B568B"/>
    <w:multiLevelType w:val="hybridMultilevel"/>
    <w:tmpl w:val="190AD64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A4748"/>
    <w:multiLevelType w:val="hybridMultilevel"/>
    <w:tmpl w:val="A50C64DC"/>
    <w:lvl w:ilvl="0" w:tplc="84762DF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E71B62"/>
    <w:multiLevelType w:val="hybridMultilevel"/>
    <w:tmpl w:val="10422C2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B6779E"/>
    <w:multiLevelType w:val="multilevel"/>
    <w:tmpl w:val="6E925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286C3B"/>
    <w:multiLevelType w:val="multilevel"/>
    <w:tmpl w:val="D85C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0A3EDA"/>
    <w:multiLevelType w:val="multilevel"/>
    <w:tmpl w:val="C532B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F61C5D"/>
    <w:multiLevelType w:val="hybridMultilevel"/>
    <w:tmpl w:val="9F4A8688"/>
    <w:lvl w:ilvl="0" w:tplc="ABE84DA8">
      <w:start w:val="1"/>
      <w:numFmt w:val="bullet"/>
      <w:pStyle w:val="List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D359ED"/>
    <w:multiLevelType w:val="multilevel"/>
    <w:tmpl w:val="56AEB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9503014">
    <w:abstractNumId w:val="1"/>
  </w:num>
  <w:num w:numId="2" w16cid:durableId="1227645703">
    <w:abstractNumId w:val="10"/>
  </w:num>
  <w:num w:numId="3" w16cid:durableId="650717707">
    <w:abstractNumId w:val="6"/>
  </w:num>
  <w:num w:numId="4" w16cid:durableId="93015176">
    <w:abstractNumId w:val="3"/>
  </w:num>
  <w:num w:numId="5" w16cid:durableId="518204910">
    <w:abstractNumId w:val="5"/>
  </w:num>
  <w:num w:numId="6" w16cid:durableId="2137601002">
    <w:abstractNumId w:val="8"/>
  </w:num>
  <w:num w:numId="7" w16cid:durableId="273051381">
    <w:abstractNumId w:val="7"/>
  </w:num>
  <w:num w:numId="8" w16cid:durableId="1667855187">
    <w:abstractNumId w:val="9"/>
  </w:num>
  <w:num w:numId="9" w16cid:durableId="540750777">
    <w:abstractNumId w:val="11"/>
  </w:num>
  <w:num w:numId="10" w16cid:durableId="1243833346">
    <w:abstractNumId w:val="0"/>
  </w:num>
  <w:num w:numId="11" w16cid:durableId="681592292">
    <w:abstractNumId w:val="4"/>
  </w:num>
  <w:num w:numId="12" w16cid:durableId="613903128">
    <w:abstractNumId w:val="2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oNotDisplayPageBoundarie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EA4"/>
    <w:rsid w:val="00002571"/>
    <w:rsid w:val="000040CF"/>
    <w:rsid w:val="00004461"/>
    <w:rsid w:val="00004795"/>
    <w:rsid w:val="00012143"/>
    <w:rsid w:val="0001376A"/>
    <w:rsid w:val="000148A2"/>
    <w:rsid w:val="0001502C"/>
    <w:rsid w:val="00015B24"/>
    <w:rsid w:val="00017CE6"/>
    <w:rsid w:val="00021200"/>
    <w:rsid w:val="0002611D"/>
    <w:rsid w:val="00027035"/>
    <w:rsid w:val="000325E8"/>
    <w:rsid w:val="00032BA7"/>
    <w:rsid w:val="000339DE"/>
    <w:rsid w:val="00037BEA"/>
    <w:rsid w:val="000401E7"/>
    <w:rsid w:val="0004536E"/>
    <w:rsid w:val="00050B71"/>
    <w:rsid w:val="000527EE"/>
    <w:rsid w:val="000563D2"/>
    <w:rsid w:val="0005728F"/>
    <w:rsid w:val="0006061A"/>
    <w:rsid w:val="00064402"/>
    <w:rsid w:val="0006604C"/>
    <w:rsid w:val="00067CD3"/>
    <w:rsid w:val="00071A7D"/>
    <w:rsid w:val="0007240F"/>
    <w:rsid w:val="000739EA"/>
    <w:rsid w:val="00077670"/>
    <w:rsid w:val="00080B78"/>
    <w:rsid w:val="000810E1"/>
    <w:rsid w:val="000816EE"/>
    <w:rsid w:val="00081F03"/>
    <w:rsid w:val="00082AF1"/>
    <w:rsid w:val="00082CC1"/>
    <w:rsid w:val="00082D7D"/>
    <w:rsid w:val="00085BD5"/>
    <w:rsid w:val="00087ED6"/>
    <w:rsid w:val="0009019C"/>
    <w:rsid w:val="00092A2C"/>
    <w:rsid w:val="00092D91"/>
    <w:rsid w:val="00095711"/>
    <w:rsid w:val="000963CC"/>
    <w:rsid w:val="0009692F"/>
    <w:rsid w:val="000A3118"/>
    <w:rsid w:val="000A358D"/>
    <w:rsid w:val="000A3A5E"/>
    <w:rsid w:val="000A7685"/>
    <w:rsid w:val="000B1155"/>
    <w:rsid w:val="000B14D0"/>
    <w:rsid w:val="000B22EF"/>
    <w:rsid w:val="000B3164"/>
    <w:rsid w:val="000B3BB3"/>
    <w:rsid w:val="000C21BA"/>
    <w:rsid w:val="000C2491"/>
    <w:rsid w:val="000C5597"/>
    <w:rsid w:val="000D0C0B"/>
    <w:rsid w:val="000D39E1"/>
    <w:rsid w:val="000D4A8D"/>
    <w:rsid w:val="000D5561"/>
    <w:rsid w:val="000D700F"/>
    <w:rsid w:val="000E1106"/>
    <w:rsid w:val="000E14AF"/>
    <w:rsid w:val="000E19C2"/>
    <w:rsid w:val="000E5619"/>
    <w:rsid w:val="000F1B5C"/>
    <w:rsid w:val="000F3569"/>
    <w:rsid w:val="000F5482"/>
    <w:rsid w:val="000F7A7B"/>
    <w:rsid w:val="00103BE8"/>
    <w:rsid w:val="00105C18"/>
    <w:rsid w:val="0010798E"/>
    <w:rsid w:val="001125E8"/>
    <w:rsid w:val="00114B60"/>
    <w:rsid w:val="00114B71"/>
    <w:rsid w:val="00114E04"/>
    <w:rsid w:val="00117AF1"/>
    <w:rsid w:val="00125BA3"/>
    <w:rsid w:val="00131CA1"/>
    <w:rsid w:val="00132A27"/>
    <w:rsid w:val="001346D2"/>
    <w:rsid w:val="00136ED4"/>
    <w:rsid w:val="00137106"/>
    <w:rsid w:val="00142FFA"/>
    <w:rsid w:val="00144A73"/>
    <w:rsid w:val="00147EA4"/>
    <w:rsid w:val="00151358"/>
    <w:rsid w:val="0015248A"/>
    <w:rsid w:val="0015280C"/>
    <w:rsid w:val="00154EFF"/>
    <w:rsid w:val="00155C80"/>
    <w:rsid w:val="00155CF0"/>
    <w:rsid w:val="00156BD2"/>
    <w:rsid w:val="00164880"/>
    <w:rsid w:val="0016639F"/>
    <w:rsid w:val="00167905"/>
    <w:rsid w:val="001700CB"/>
    <w:rsid w:val="001741F5"/>
    <w:rsid w:val="001778C0"/>
    <w:rsid w:val="00181E86"/>
    <w:rsid w:val="0018310F"/>
    <w:rsid w:val="00186B4A"/>
    <w:rsid w:val="001877AE"/>
    <w:rsid w:val="00197A62"/>
    <w:rsid w:val="001A0C4F"/>
    <w:rsid w:val="001A0E67"/>
    <w:rsid w:val="001A1B26"/>
    <w:rsid w:val="001A27D2"/>
    <w:rsid w:val="001A6FB5"/>
    <w:rsid w:val="001B1E27"/>
    <w:rsid w:val="001B410D"/>
    <w:rsid w:val="001B6CD6"/>
    <w:rsid w:val="001B762A"/>
    <w:rsid w:val="001C0FF2"/>
    <w:rsid w:val="001C5279"/>
    <w:rsid w:val="001C5EB7"/>
    <w:rsid w:val="001D1804"/>
    <w:rsid w:val="001D508A"/>
    <w:rsid w:val="001D5312"/>
    <w:rsid w:val="001D79FE"/>
    <w:rsid w:val="001D7F87"/>
    <w:rsid w:val="001E13EB"/>
    <w:rsid w:val="001E1BAE"/>
    <w:rsid w:val="001E24EF"/>
    <w:rsid w:val="001ECF20"/>
    <w:rsid w:val="001F031A"/>
    <w:rsid w:val="001F0B10"/>
    <w:rsid w:val="001F1DDB"/>
    <w:rsid w:val="001F39F5"/>
    <w:rsid w:val="001F4C97"/>
    <w:rsid w:val="001F60E2"/>
    <w:rsid w:val="001F6687"/>
    <w:rsid w:val="001F7A47"/>
    <w:rsid w:val="00202B82"/>
    <w:rsid w:val="002058D7"/>
    <w:rsid w:val="00207CE0"/>
    <w:rsid w:val="00213830"/>
    <w:rsid w:val="00213EA4"/>
    <w:rsid w:val="00214FC5"/>
    <w:rsid w:val="00220A42"/>
    <w:rsid w:val="00220D2F"/>
    <w:rsid w:val="00222491"/>
    <w:rsid w:val="00223B53"/>
    <w:rsid w:val="00226E6D"/>
    <w:rsid w:val="00232790"/>
    <w:rsid w:val="00232A86"/>
    <w:rsid w:val="002369BC"/>
    <w:rsid w:val="00236C3E"/>
    <w:rsid w:val="00236E01"/>
    <w:rsid w:val="00246894"/>
    <w:rsid w:val="00254EBF"/>
    <w:rsid w:val="002556F2"/>
    <w:rsid w:val="002558A5"/>
    <w:rsid w:val="00257120"/>
    <w:rsid w:val="002574BD"/>
    <w:rsid w:val="00260BF2"/>
    <w:rsid w:val="00262953"/>
    <w:rsid w:val="002643DE"/>
    <w:rsid w:val="002668AA"/>
    <w:rsid w:val="00270D7B"/>
    <w:rsid w:val="00271303"/>
    <w:rsid w:val="002719BB"/>
    <w:rsid w:val="00273DF1"/>
    <w:rsid w:val="00275BA1"/>
    <w:rsid w:val="00280062"/>
    <w:rsid w:val="0028290D"/>
    <w:rsid w:val="00282C82"/>
    <w:rsid w:val="00282CC8"/>
    <w:rsid w:val="002842A2"/>
    <w:rsid w:val="002843FD"/>
    <w:rsid w:val="00284A93"/>
    <w:rsid w:val="00291BB0"/>
    <w:rsid w:val="002926D2"/>
    <w:rsid w:val="00292A86"/>
    <w:rsid w:val="00294093"/>
    <w:rsid w:val="00294933"/>
    <w:rsid w:val="00294B2B"/>
    <w:rsid w:val="002952C0"/>
    <w:rsid w:val="002A53D0"/>
    <w:rsid w:val="002A606B"/>
    <w:rsid w:val="002B2112"/>
    <w:rsid w:val="002B6836"/>
    <w:rsid w:val="002C1E17"/>
    <w:rsid w:val="002C1E56"/>
    <w:rsid w:val="002C53A3"/>
    <w:rsid w:val="002C753A"/>
    <w:rsid w:val="002D05D2"/>
    <w:rsid w:val="002D15C2"/>
    <w:rsid w:val="002D23BC"/>
    <w:rsid w:val="002D39FF"/>
    <w:rsid w:val="002D50A3"/>
    <w:rsid w:val="002D6C36"/>
    <w:rsid w:val="002D7CAD"/>
    <w:rsid w:val="002E1F5B"/>
    <w:rsid w:val="002E3F0B"/>
    <w:rsid w:val="002E420F"/>
    <w:rsid w:val="002E6535"/>
    <w:rsid w:val="002F099D"/>
    <w:rsid w:val="002F297B"/>
    <w:rsid w:val="00301CE2"/>
    <w:rsid w:val="003050A2"/>
    <w:rsid w:val="00312B06"/>
    <w:rsid w:val="00312D5E"/>
    <w:rsid w:val="00316257"/>
    <w:rsid w:val="00323EB8"/>
    <w:rsid w:val="003246F9"/>
    <w:rsid w:val="00326366"/>
    <w:rsid w:val="00326DC6"/>
    <w:rsid w:val="00331FCB"/>
    <w:rsid w:val="00336F17"/>
    <w:rsid w:val="00341A0C"/>
    <w:rsid w:val="00342DA5"/>
    <w:rsid w:val="00343D71"/>
    <w:rsid w:val="00344392"/>
    <w:rsid w:val="00346DE4"/>
    <w:rsid w:val="00350E94"/>
    <w:rsid w:val="0035405A"/>
    <w:rsid w:val="0035449C"/>
    <w:rsid w:val="003560FC"/>
    <w:rsid w:val="003575C4"/>
    <w:rsid w:val="00362A8D"/>
    <w:rsid w:val="00362FCD"/>
    <w:rsid w:val="0036366A"/>
    <w:rsid w:val="00363E6E"/>
    <w:rsid w:val="00364545"/>
    <w:rsid w:val="0036548C"/>
    <w:rsid w:val="00365EC2"/>
    <w:rsid w:val="003668A5"/>
    <w:rsid w:val="00366CE0"/>
    <w:rsid w:val="003676C9"/>
    <w:rsid w:val="00370363"/>
    <w:rsid w:val="00370CC8"/>
    <w:rsid w:val="00370CE5"/>
    <w:rsid w:val="003725A7"/>
    <w:rsid w:val="00374B91"/>
    <w:rsid w:val="0037637C"/>
    <w:rsid w:val="00377AAA"/>
    <w:rsid w:val="0038348A"/>
    <w:rsid w:val="00391364"/>
    <w:rsid w:val="0039176D"/>
    <w:rsid w:val="003933B7"/>
    <w:rsid w:val="003967D6"/>
    <w:rsid w:val="003A026D"/>
    <w:rsid w:val="003A074B"/>
    <w:rsid w:val="003A267C"/>
    <w:rsid w:val="003A337F"/>
    <w:rsid w:val="003A3473"/>
    <w:rsid w:val="003A36A3"/>
    <w:rsid w:val="003A3AFA"/>
    <w:rsid w:val="003A7933"/>
    <w:rsid w:val="003B08C5"/>
    <w:rsid w:val="003B241B"/>
    <w:rsid w:val="003B365B"/>
    <w:rsid w:val="003C2720"/>
    <w:rsid w:val="003C3102"/>
    <w:rsid w:val="003C3F44"/>
    <w:rsid w:val="003C5762"/>
    <w:rsid w:val="003C5DCA"/>
    <w:rsid w:val="003C6BC3"/>
    <w:rsid w:val="003C7953"/>
    <w:rsid w:val="003D101D"/>
    <w:rsid w:val="003D2CF3"/>
    <w:rsid w:val="003D4AAB"/>
    <w:rsid w:val="003D501B"/>
    <w:rsid w:val="003D7060"/>
    <w:rsid w:val="003E15B7"/>
    <w:rsid w:val="003E1F1B"/>
    <w:rsid w:val="003E6E13"/>
    <w:rsid w:val="003F21B7"/>
    <w:rsid w:val="003F29FE"/>
    <w:rsid w:val="003F2CB7"/>
    <w:rsid w:val="003F3DD4"/>
    <w:rsid w:val="003F43A5"/>
    <w:rsid w:val="003F668F"/>
    <w:rsid w:val="003F766B"/>
    <w:rsid w:val="003F78BC"/>
    <w:rsid w:val="003F7AB5"/>
    <w:rsid w:val="0040066A"/>
    <w:rsid w:val="00402F1A"/>
    <w:rsid w:val="00403C05"/>
    <w:rsid w:val="004045AD"/>
    <w:rsid w:val="00405778"/>
    <w:rsid w:val="0040640C"/>
    <w:rsid w:val="00407B31"/>
    <w:rsid w:val="004107BB"/>
    <w:rsid w:val="00410F5F"/>
    <w:rsid w:val="0041128B"/>
    <w:rsid w:val="00413CDD"/>
    <w:rsid w:val="004154E4"/>
    <w:rsid w:val="0042088C"/>
    <w:rsid w:val="00422548"/>
    <w:rsid w:val="00424023"/>
    <w:rsid w:val="00427002"/>
    <w:rsid w:val="00427927"/>
    <w:rsid w:val="00430F78"/>
    <w:rsid w:val="004334EF"/>
    <w:rsid w:val="00433EDA"/>
    <w:rsid w:val="00437FDA"/>
    <w:rsid w:val="00440797"/>
    <w:rsid w:val="0044101B"/>
    <w:rsid w:val="00443A1F"/>
    <w:rsid w:val="004466C9"/>
    <w:rsid w:val="00450216"/>
    <w:rsid w:val="004519B2"/>
    <w:rsid w:val="00454925"/>
    <w:rsid w:val="004551E7"/>
    <w:rsid w:val="00457BEC"/>
    <w:rsid w:val="004606AA"/>
    <w:rsid w:val="00464445"/>
    <w:rsid w:val="0046691F"/>
    <w:rsid w:val="0047147A"/>
    <w:rsid w:val="00473DAC"/>
    <w:rsid w:val="00474765"/>
    <w:rsid w:val="004768C9"/>
    <w:rsid w:val="0048048B"/>
    <w:rsid w:val="004813BC"/>
    <w:rsid w:val="00485830"/>
    <w:rsid w:val="004900E2"/>
    <w:rsid w:val="004902E0"/>
    <w:rsid w:val="00490F97"/>
    <w:rsid w:val="00492C2F"/>
    <w:rsid w:val="00492F0D"/>
    <w:rsid w:val="00493263"/>
    <w:rsid w:val="00493E76"/>
    <w:rsid w:val="004972DD"/>
    <w:rsid w:val="004A1DCB"/>
    <w:rsid w:val="004A7D97"/>
    <w:rsid w:val="004B608C"/>
    <w:rsid w:val="004B75E7"/>
    <w:rsid w:val="004B7D6A"/>
    <w:rsid w:val="004C0600"/>
    <w:rsid w:val="004C0CDE"/>
    <w:rsid w:val="004C2012"/>
    <w:rsid w:val="004C3EF1"/>
    <w:rsid w:val="004C5804"/>
    <w:rsid w:val="004D0328"/>
    <w:rsid w:val="004D31E3"/>
    <w:rsid w:val="004D3C01"/>
    <w:rsid w:val="004D582D"/>
    <w:rsid w:val="004D5C62"/>
    <w:rsid w:val="004D5E92"/>
    <w:rsid w:val="004E0D67"/>
    <w:rsid w:val="004E1D70"/>
    <w:rsid w:val="004E257A"/>
    <w:rsid w:val="004E2C19"/>
    <w:rsid w:val="004E4382"/>
    <w:rsid w:val="004F0F04"/>
    <w:rsid w:val="004F1737"/>
    <w:rsid w:val="004F6DE4"/>
    <w:rsid w:val="004F7DDC"/>
    <w:rsid w:val="004F7E44"/>
    <w:rsid w:val="00501CD7"/>
    <w:rsid w:val="00505C83"/>
    <w:rsid w:val="00511EF8"/>
    <w:rsid w:val="00512CF9"/>
    <w:rsid w:val="00513713"/>
    <w:rsid w:val="005142CE"/>
    <w:rsid w:val="00520220"/>
    <w:rsid w:val="005213CC"/>
    <w:rsid w:val="00526A3A"/>
    <w:rsid w:val="005307F6"/>
    <w:rsid w:val="0053254D"/>
    <w:rsid w:val="00532F85"/>
    <w:rsid w:val="00534C38"/>
    <w:rsid w:val="005376EC"/>
    <w:rsid w:val="005377D8"/>
    <w:rsid w:val="00537B16"/>
    <w:rsid w:val="00540958"/>
    <w:rsid w:val="0054109A"/>
    <w:rsid w:val="00545F28"/>
    <w:rsid w:val="0054624C"/>
    <w:rsid w:val="0055089F"/>
    <w:rsid w:val="005720C2"/>
    <w:rsid w:val="005745E5"/>
    <w:rsid w:val="00582C5F"/>
    <w:rsid w:val="005843A3"/>
    <w:rsid w:val="005855BB"/>
    <w:rsid w:val="0058646C"/>
    <w:rsid w:val="005905D2"/>
    <w:rsid w:val="0059141F"/>
    <w:rsid w:val="00594E24"/>
    <w:rsid w:val="005956FA"/>
    <w:rsid w:val="005A4FA6"/>
    <w:rsid w:val="005A60D2"/>
    <w:rsid w:val="005A61B4"/>
    <w:rsid w:val="005B1BE1"/>
    <w:rsid w:val="005C2F7C"/>
    <w:rsid w:val="005C7E08"/>
    <w:rsid w:val="005D1816"/>
    <w:rsid w:val="005D1DA0"/>
    <w:rsid w:val="005D5B66"/>
    <w:rsid w:val="005E6733"/>
    <w:rsid w:val="005E721B"/>
    <w:rsid w:val="005F2E04"/>
    <w:rsid w:val="005F520F"/>
    <w:rsid w:val="005F575D"/>
    <w:rsid w:val="005F5FDF"/>
    <w:rsid w:val="006030B1"/>
    <w:rsid w:val="00605491"/>
    <w:rsid w:val="006064D1"/>
    <w:rsid w:val="006077C2"/>
    <w:rsid w:val="00614D8E"/>
    <w:rsid w:val="006168F0"/>
    <w:rsid w:val="006169C2"/>
    <w:rsid w:val="00622608"/>
    <w:rsid w:val="006238E3"/>
    <w:rsid w:val="006259BE"/>
    <w:rsid w:val="006328F1"/>
    <w:rsid w:val="00632C52"/>
    <w:rsid w:val="00635008"/>
    <w:rsid w:val="006357B5"/>
    <w:rsid w:val="00641AD2"/>
    <w:rsid w:val="006453EC"/>
    <w:rsid w:val="006479B7"/>
    <w:rsid w:val="00661783"/>
    <w:rsid w:val="00662CD7"/>
    <w:rsid w:val="006634CB"/>
    <w:rsid w:val="00663CD3"/>
    <w:rsid w:val="0066473E"/>
    <w:rsid w:val="00665F9B"/>
    <w:rsid w:val="00667B33"/>
    <w:rsid w:val="00670A2D"/>
    <w:rsid w:val="00683138"/>
    <w:rsid w:val="00686BC5"/>
    <w:rsid w:val="00687D99"/>
    <w:rsid w:val="00691FEF"/>
    <w:rsid w:val="00694A45"/>
    <w:rsid w:val="00694CE6"/>
    <w:rsid w:val="00696C8D"/>
    <w:rsid w:val="00697AC9"/>
    <w:rsid w:val="006A6A93"/>
    <w:rsid w:val="006A7FC3"/>
    <w:rsid w:val="006B1009"/>
    <w:rsid w:val="006B571D"/>
    <w:rsid w:val="006C2363"/>
    <w:rsid w:val="006C2367"/>
    <w:rsid w:val="006C389E"/>
    <w:rsid w:val="006C4948"/>
    <w:rsid w:val="006C7444"/>
    <w:rsid w:val="006D06C7"/>
    <w:rsid w:val="006D2ADF"/>
    <w:rsid w:val="006D507F"/>
    <w:rsid w:val="006D5087"/>
    <w:rsid w:val="006D7911"/>
    <w:rsid w:val="006D7B2A"/>
    <w:rsid w:val="006D7E17"/>
    <w:rsid w:val="006E429B"/>
    <w:rsid w:val="006E526C"/>
    <w:rsid w:val="006E6CCE"/>
    <w:rsid w:val="006F1754"/>
    <w:rsid w:val="006F385E"/>
    <w:rsid w:val="006F51F7"/>
    <w:rsid w:val="006F79DB"/>
    <w:rsid w:val="00702C4C"/>
    <w:rsid w:val="00703047"/>
    <w:rsid w:val="00703251"/>
    <w:rsid w:val="00703C6E"/>
    <w:rsid w:val="00703D74"/>
    <w:rsid w:val="00712201"/>
    <w:rsid w:val="00713925"/>
    <w:rsid w:val="00715578"/>
    <w:rsid w:val="00716415"/>
    <w:rsid w:val="00716485"/>
    <w:rsid w:val="00721C2B"/>
    <w:rsid w:val="00727F15"/>
    <w:rsid w:val="00731AFB"/>
    <w:rsid w:val="00734EF2"/>
    <w:rsid w:val="007373EC"/>
    <w:rsid w:val="0073750B"/>
    <w:rsid w:val="007416D8"/>
    <w:rsid w:val="00741DF9"/>
    <w:rsid w:val="00742A1B"/>
    <w:rsid w:val="00744E35"/>
    <w:rsid w:val="007452B3"/>
    <w:rsid w:val="00746984"/>
    <w:rsid w:val="007506C5"/>
    <w:rsid w:val="00750DC3"/>
    <w:rsid w:val="00753083"/>
    <w:rsid w:val="00755B66"/>
    <w:rsid w:val="0076177C"/>
    <w:rsid w:val="007642D8"/>
    <w:rsid w:val="0076547A"/>
    <w:rsid w:val="007668BC"/>
    <w:rsid w:val="007703A5"/>
    <w:rsid w:val="007706B1"/>
    <w:rsid w:val="007706ED"/>
    <w:rsid w:val="00775287"/>
    <w:rsid w:val="007765FF"/>
    <w:rsid w:val="00781C3D"/>
    <w:rsid w:val="00785C1B"/>
    <w:rsid w:val="00786D33"/>
    <w:rsid w:val="00787126"/>
    <w:rsid w:val="007979F3"/>
    <w:rsid w:val="007A026D"/>
    <w:rsid w:val="007A4615"/>
    <w:rsid w:val="007A6EA8"/>
    <w:rsid w:val="007B01A8"/>
    <w:rsid w:val="007B30D6"/>
    <w:rsid w:val="007B6328"/>
    <w:rsid w:val="007C447B"/>
    <w:rsid w:val="007C659B"/>
    <w:rsid w:val="007C6706"/>
    <w:rsid w:val="007D02D3"/>
    <w:rsid w:val="007D4723"/>
    <w:rsid w:val="007D6FB5"/>
    <w:rsid w:val="007E085F"/>
    <w:rsid w:val="007E149E"/>
    <w:rsid w:val="007E155B"/>
    <w:rsid w:val="007E23E2"/>
    <w:rsid w:val="007E3306"/>
    <w:rsid w:val="007E3A4F"/>
    <w:rsid w:val="007E481E"/>
    <w:rsid w:val="007E71E4"/>
    <w:rsid w:val="007E73F5"/>
    <w:rsid w:val="007F18B3"/>
    <w:rsid w:val="007F26FD"/>
    <w:rsid w:val="007F42BC"/>
    <w:rsid w:val="007F5996"/>
    <w:rsid w:val="007F6951"/>
    <w:rsid w:val="00804FD8"/>
    <w:rsid w:val="00805B35"/>
    <w:rsid w:val="0081025D"/>
    <w:rsid w:val="0081121C"/>
    <w:rsid w:val="00811DA4"/>
    <w:rsid w:val="00812236"/>
    <w:rsid w:val="00812938"/>
    <w:rsid w:val="00813DC6"/>
    <w:rsid w:val="00815475"/>
    <w:rsid w:val="0081640C"/>
    <w:rsid w:val="00831015"/>
    <w:rsid w:val="0083276F"/>
    <w:rsid w:val="00833F50"/>
    <w:rsid w:val="00834C6E"/>
    <w:rsid w:val="008475F3"/>
    <w:rsid w:val="00851190"/>
    <w:rsid w:val="00852EE4"/>
    <w:rsid w:val="008542AD"/>
    <w:rsid w:val="00854BB9"/>
    <w:rsid w:val="0085680C"/>
    <w:rsid w:val="0085763A"/>
    <w:rsid w:val="00860656"/>
    <w:rsid w:val="0086119B"/>
    <w:rsid w:val="00863C2F"/>
    <w:rsid w:val="008679FC"/>
    <w:rsid w:val="008707C1"/>
    <w:rsid w:val="008716E5"/>
    <w:rsid w:val="00874445"/>
    <w:rsid w:val="0087580D"/>
    <w:rsid w:val="0087610D"/>
    <w:rsid w:val="00880C59"/>
    <w:rsid w:val="00882C32"/>
    <w:rsid w:val="008843E0"/>
    <w:rsid w:val="0088588F"/>
    <w:rsid w:val="00894DB6"/>
    <w:rsid w:val="00896132"/>
    <w:rsid w:val="00896B09"/>
    <w:rsid w:val="008A057E"/>
    <w:rsid w:val="008A0C88"/>
    <w:rsid w:val="008A187B"/>
    <w:rsid w:val="008A2E22"/>
    <w:rsid w:val="008A5240"/>
    <w:rsid w:val="008A6BF8"/>
    <w:rsid w:val="008A7F14"/>
    <w:rsid w:val="008B116E"/>
    <w:rsid w:val="008B3381"/>
    <w:rsid w:val="008B719A"/>
    <w:rsid w:val="008C0D5D"/>
    <w:rsid w:val="008C119F"/>
    <w:rsid w:val="008C2E16"/>
    <w:rsid w:val="008C45DC"/>
    <w:rsid w:val="008C537D"/>
    <w:rsid w:val="008C5659"/>
    <w:rsid w:val="008C6485"/>
    <w:rsid w:val="008C6B1D"/>
    <w:rsid w:val="008D3555"/>
    <w:rsid w:val="008D3971"/>
    <w:rsid w:val="008D47B0"/>
    <w:rsid w:val="008D7B9C"/>
    <w:rsid w:val="008E10BA"/>
    <w:rsid w:val="008E1F84"/>
    <w:rsid w:val="008E4D14"/>
    <w:rsid w:val="008F24FF"/>
    <w:rsid w:val="00901657"/>
    <w:rsid w:val="0090209F"/>
    <w:rsid w:val="00903373"/>
    <w:rsid w:val="009103EF"/>
    <w:rsid w:val="00912A21"/>
    <w:rsid w:val="00912E48"/>
    <w:rsid w:val="0091519C"/>
    <w:rsid w:val="00916D41"/>
    <w:rsid w:val="00917123"/>
    <w:rsid w:val="0092018B"/>
    <w:rsid w:val="00924787"/>
    <w:rsid w:val="00931606"/>
    <w:rsid w:val="00934E6A"/>
    <w:rsid w:val="0093581E"/>
    <w:rsid w:val="009405C4"/>
    <w:rsid w:val="00941D0C"/>
    <w:rsid w:val="009449F5"/>
    <w:rsid w:val="0095011C"/>
    <w:rsid w:val="009506F7"/>
    <w:rsid w:val="009508DE"/>
    <w:rsid w:val="009515D8"/>
    <w:rsid w:val="00951DFE"/>
    <w:rsid w:val="00953CCA"/>
    <w:rsid w:val="00960A50"/>
    <w:rsid w:val="009625C4"/>
    <w:rsid w:val="0096361B"/>
    <w:rsid w:val="00970DD7"/>
    <w:rsid w:val="0097128C"/>
    <w:rsid w:val="0097230F"/>
    <w:rsid w:val="00974E5B"/>
    <w:rsid w:val="00975CA1"/>
    <w:rsid w:val="009801E9"/>
    <w:rsid w:val="0098181D"/>
    <w:rsid w:val="00986359"/>
    <w:rsid w:val="00991096"/>
    <w:rsid w:val="009931ED"/>
    <w:rsid w:val="009934E2"/>
    <w:rsid w:val="00996F9E"/>
    <w:rsid w:val="009B50A1"/>
    <w:rsid w:val="009B5978"/>
    <w:rsid w:val="009B7304"/>
    <w:rsid w:val="009B75BB"/>
    <w:rsid w:val="009C2521"/>
    <w:rsid w:val="009C2AA8"/>
    <w:rsid w:val="009C2E63"/>
    <w:rsid w:val="009C534A"/>
    <w:rsid w:val="009C5BA0"/>
    <w:rsid w:val="009C7DDB"/>
    <w:rsid w:val="009D15FC"/>
    <w:rsid w:val="009D1AEA"/>
    <w:rsid w:val="009D1AF0"/>
    <w:rsid w:val="009D1FAB"/>
    <w:rsid w:val="009D2155"/>
    <w:rsid w:val="009D2DC2"/>
    <w:rsid w:val="009D6234"/>
    <w:rsid w:val="009D7A8A"/>
    <w:rsid w:val="009E047D"/>
    <w:rsid w:val="009E2C12"/>
    <w:rsid w:val="009E3C46"/>
    <w:rsid w:val="009E47D1"/>
    <w:rsid w:val="009F078E"/>
    <w:rsid w:val="009F3793"/>
    <w:rsid w:val="009F5E75"/>
    <w:rsid w:val="009F7C96"/>
    <w:rsid w:val="00A016C9"/>
    <w:rsid w:val="00A01843"/>
    <w:rsid w:val="00A02B28"/>
    <w:rsid w:val="00A0563D"/>
    <w:rsid w:val="00A10A97"/>
    <w:rsid w:val="00A112BA"/>
    <w:rsid w:val="00A20B3C"/>
    <w:rsid w:val="00A2147B"/>
    <w:rsid w:val="00A21ACE"/>
    <w:rsid w:val="00A25E92"/>
    <w:rsid w:val="00A2724E"/>
    <w:rsid w:val="00A32A32"/>
    <w:rsid w:val="00A40A59"/>
    <w:rsid w:val="00A424A3"/>
    <w:rsid w:val="00A42611"/>
    <w:rsid w:val="00A43132"/>
    <w:rsid w:val="00A44A0A"/>
    <w:rsid w:val="00A44AC5"/>
    <w:rsid w:val="00A44E2F"/>
    <w:rsid w:val="00A51F80"/>
    <w:rsid w:val="00A5362D"/>
    <w:rsid w:val="00A54406"/>
    <w:rsid w:val="00A56770"/>
    <w:rsid w:val="00A57596"/>
    <w:rsid w:val="00A629B5"/>
    <w:rsid w:val="00A62DAB"/>
    <w:rsid w:val="00A70126"/>
    <w:rsid w:val="00A71ADE"/>
    <w:rsid w:val="00A71B67"/>
    <w:rsid w:val="00A7256B"/>
    <w:rsid w:val="00A7565F"/>
    <w:rsid w:val="00A77D6D"/>
    <w:rsid w:val="00A810E7"/>
    <w:rsid w:val="00A824EA"/>
    <w:rsid w:val="00A8440F"/>
    <w:rsid w:val="00A93240"/>
    <w:rsid w:val="00A94A9F"/>
    <w:rsid w:val="00A95DB6"/>
    <w:rsid w:val="00A96A4D"/>
    <w:rsid w:val="00A96AA0"/>
    <w:rsid w:val="00A96EE1"/>
    <w:rsid w:val="00AA2EC8"/>
    <w:rsid w:val="00AA3080"/>
    <w:rsid w:val="00AA5AD6"/>
    <w:rsid w:val="00AA7FDC"/>
    <w:rsid w:val="00AB26DE"/>
    <w:rsid w:val="00AB576D"/>
    <w:rsid w:val="00AB5AE5"/>
    <w:rsid w:val="00AC041D"/>
    <w:rsid w:val="00AC0EE1"/>
    <w:rsid w:val="00AC2AEF"/>
    <w:rsid w:val="00AC4B1B"/>
    <w:rsid w:val="00AD0342"/>
    <w:rsid w:val="00AD1ECB"/>
    <w:rsid w:val="00AD2B47"/>
    <w:rsid w:val="00AD51E8"/>
    <w:rsid w:val="00AD5488"/>
    <w:rsid w:val="00AD5D82"/>
    <w:rsid w:val="00AD5EEC"/>
    <w:rsid w:val="00AD72F7"/>
    <w:rsid w:val="00AE179B"/>
    <w:rsid w:val="00AE56DD"/>
    <w:rsid w:val="00AE7640"/>
    <w:rsid w:val="00AF0338"/>
    <w:rsid w:val="00AF049D"/>
    <w:rsid w:val="00AF5908"/>
    <w:rsid w:val="00AF6779"/>
    <w:rsid w:val="00B01547"/>
    <w:rsid w:val="00B02B57"/>
    <w:rsid w:val="00B0329A"/>
    <w:rsid w:val="00B03F39"/>
    <w:rsid w:val="00B04241"/>
    <w:rsid w:val="00B045B4"/>
    <w:rsid w:val="00B04C21"/>
    <w:rsid w:val="00B06276"/>
    <w:rsid w:val="00B067E3"/>
    <w:rsid w:val="00B11498"/>
    <w:rsid w:val="00B11BFD"/>
    <w:rsid w:val="00B12432"/>
    <w:rsid w:val="00B127B5"/>
    <w:rsid w:val="00B177FA"/>
    <w:rsid w:val="00B22597"/>
    <w:rsid w:val="00B237D9"/>
    <w:rsid w:val="00B253F5"/>
    <w:rsid w:val="00B2734B"/>
    <w:rsid w:val="00B302B5"/>
    <w:rsid w:val="00B43CFF"/>
    <w:rsid w:val="00B4458C"/>
    <w:rsid w:val="00B44664"/>
    <w:rsid w:val="00B52B7C"/>
    <w:rsid w:val="00B54391"/>
    <w:rsid w:val="00B61384"/>
    <w:rsid w:val="00B62746"/>
    <w:rsid w:val="00B6367A"/>
    <w:rsid w:val="00B64CD1"/>
    <w:rsid w:val="00B65412"/>
    <w:rsid w:val="00B678C8"/>
    <w:rsid w:val="00B7492E"/>
    <w:rsid w:val="00B7611E"/>
    <w:rsid w:val="00B80265"/>
    <w:rsid w:val="00B803FD"/>
    <w:rsid w:val="00B83F1B"/>
    <w:rsid w:val="00B84A7C"/>
    <w:rsid w:val="00B91359"/>
    <w:rsid w:val="00B92321"/>
    <w:rsid w:val="00B954FD"/>
    <w:rsid w:val="00BA1FB9"/>
    <w:rsid w:val="00BA2715"/>
    <w:rsid w:val="00BA49DD"/>
    <w:rsid w:val="00BA5360"/>
    <w:rsid w:val="00BA5578"/>
    <w:rsid w:val="00BA7747"/>
    <w:rsid w:val="00BB3B55"/>
    <w:rsid w:val="00BB3E17"/>
    <w:rsid w:val="00BB7ECE"/>
    <w:rsid w:val="00BC07E9"/>
    <w:rsid w:val="00BC13A1"/>
    <w:rsid w:val="00BC1500"/>
    <w:rsid w:val="00BC1E5D"/>
    <w:rsid w:val="00BC470D"/>
    <w:rsid w:val="00BC4764"/>
    <w:rsid w:val="00BC4D8D"/>
    <w:rsid w:val="00BC54D0"/>
    <w:rsid w:val="00BC585C"/>
    <w:rsid w:val="00BC66EF"/>
    <w:rsid w:val="00BC70EE"/>
    <w:rsid w:val="00BD2BFF"/>
    <w:rsid w:val="00BD41C9"/>
    <w:rsid w:val="00BE0687"/>
    <w:rsid w:val="00BE0F63"/>
    <w:rsid w:val="00BE0FC2"/>
    <w:rsid w:val="00BE1221"/>
    <w:rsid w:val="00BE15D2"/>
    <w:rsid w:val="00BE2C4A"/>
    <w:rsid w:val="00BF5622"/>
    <w:rsid w:val="00BF59FB"/>
    <w:rsid w:val="00BF60E8"/>
    <w:rsid w:val="00BF754F"/>
    <w:rsid w:val="00C01F53"/>
    <w:rsid w:val="00C03248"/>
    <w:rsid w:val="00C03892"/>
    <w:rsid w:val="00C071C7"/>
    <w:rsid w:val="00C076AD"/>
    <w:rsid w:val="00C12187"/>
    <w:rsid w:val="00C12AB9"/>
    <w:rsid w:val="00C13253"/>
    <w:rsid w:val="00C17D6A"/>
    <w:rsid w:val="00C22F26"/>
    <w:rsid w:val="00C2343E"/>
    <w:rsid w:val="00C25FEE"/>
    <w:rsid w:val="00C3378F"/>
    <w:rsid w:val="00C35A65"/>
    <w:rsid w:val="00C452DA"/>
    <w:rsid w:val="00C45CCB"/>
    <w:rsid w:val="00C4717E"/>
    <w:rsid w:val="00C47E38"/>
    <w:rsid w:val="00C55969"/>
    <w:rsid w:val="00C610B0"/>
    <w:rsid w:val="00C63EDD"/>
    <w:rsid w:val="00C654A3"/>
    <w:rsid w:val="00C71D6A"/>
    <w:rsid w:val="00C7221E"/>
    <w:rsid w:val="00C73768"/>
    <w:rsid w:val="00C76817"/>
    <w:rsid w:val="00C8424C"/>
    <w:rsid w:val="00C842A0"/>
    <w:rsid w:val="00C8479C"/>
    <w:rsid w:val="00C84DF8"/>
    <w:rsid w:val="00C85B2A"/>
    <w:rsid w:val="00C86AF3"/>
    <w:rsid w:val="00C919E0"/>
    <w:rsid w:val="00C97A4F"/>
    <w:rsid w:val="00CA00B9"/>
    <w:rsid w:val="00CA4274"/>
    <w:rsid w:val="00CA4771"/>
    <w:rsid w:val="00CA693A"/>
    <w:rsid w:val="00CB1B35"/>
    <w:rsid w:val="00CB2490"/>
    <w:rsid w:val="00CB2846"/>
    <w:rsid w:val="00CB28AB"/>
    <w:rsid w:val="00CB77CC"/>
    <w:rsid w:val="00CC077D"/>
    <w:rsid w:val="00CC184F"/>
    <w:rsid w:val="00CC5810"/>
    <w:rsid w:val="00CD01EF"/>
    <w:rsid w:val="00CD0F72"/>
    <w:rsid w:val="00CD1546"/>
    <w:rsid w:val="00CD1957"/>
    <w:rsid w:val="00CD1CF5"/>
    <w:rsid w:val="00CD2769"/>
    <w:rsid w:val="00CE2995"/>
    <w:rsid w:val="00CE38E2"/>
    <w:rsid w:val="00CE39CC"/>
    <w:rsid w:val="00CE3E65"/>
    <w:rsid w:val="00CE596B"/>
    <w:rsid w:val="00CF03DD"/>
    <w:rsid w:val="00CF293F"/>
    <w:rsid w:val="00CF2D67"/>
    <w:rsid w:val="00CF3A62"/>
    <w:rsid w:val="00D00550"/>
    <w:rsid w:val="00D00657"/>
    <w:rsid w:val="00D01A66"/>
    <w:rsid w:val="00D0281B"/>
    <w:rsid w:val="00D03C3B"/>
    <w:rsid w:val="00D07E21"/>
    <w:rsid w:val="00D07F2C"/>
    <w:rsid w:val="00D11F39"/>
    <w:rsid w:val="00D12E3B"/>
    <w:rsid w:val="00D14D0A"/>
    <w:rsid w:val="00D15BCF"/>
    <w:rsid w:val="00D170AB"/>
    <w:rsid w:val="00D17E8B"/>
    <w:rsid w:val="00D24FE2"/>
    <w:rsid w:val="00D267C4"/>
    <w:rsid w:val="00D330DB"/>
    <w:rsid w:val="00D3505F"/>
    <w:rsid w:val="00D37590"/>
    <w:rsid w:val="00D43730"/>
    <w:rsid w:val="00D43DA2"/>
    <w:rsid w:val="00D442EA"/>
    <w:rsid w:val="00D4469F"/>
    <w:rsid w:val="00D45EBA"/>
    <w:rsid w:val="00D47A16"/>
    <w:rsid w:val="00D50034"/>
    <w:rsid w:val="00D501E7"/>
    <w:rsid w:val="00D50306"/>
    <w:rsid w:val="00D55900"/>
    <w:rsid w:val="00D5615B"/>
    <w:rsid w:val="00D65E45"/>
    <w:rsid w:val="00D6604A"/>
    <w:rsid w:val="00D670DC"/>
    <w:rsid w:val="00D72B9C"/>
    <w:rsid w:val="00D761C2"/>
    <w:rsid w:val="00D847FC"/>
    <w:rsid w:val="00D849C1"/>
    <w:rsid w:val="00D85CDA"/>
    <w:rsid w:val="00D93C54"/>
    <w:rsid w:val="00D94859"/>
    <w:rsid w:val="00D95887"/>
    <w:rsid w:val="00D95CB3"/>
    <w:rsid w:val="00DA70F5"/>
    <w:rsid w:val="00DA7AD3"/>
    <w:rsid w:val="00DB0D4E"/>
    <w:rsid w:val="00DB4275"/>
    <w:rsid w:val="00DB4987"/>
    <w:rsid w:val="00DB4E06"/>
    <w:rsid w:val="00DB5B2F"/>
    <w:rsid w:val="00DC1AE0"/>
    <w:rsid w:val="00DC2A9A"/>
    <w:rsid w:val="00DC4E08"/>
    <w:rsid w:val="00DC58FF"/>
    <w:rsid w:val="00DC70BF"/>
    <w:rsid w:val="00DC7822"/>
    <w:rsid w:val="00DD06F7"/>
    <w:rsid w:val="00DD07CD"/>
    <w:rsid w:val="00DD17A6"/>
    <w:rsid w:val="00DD1A7A"/>
    <w:rsid w:val="00DD1B71"/>
    <w:rsid w:val="00DD4AC5"/>
    <w:rsid w:val="00DD5E67"/>
    <w:rsid w:val="00DE371E"/>
    <w:rsid w:val="00DE6DE4"/>
    <w:rsid w:val="00DE71F7"/>
    <w:rsid w:val="00DE77F0"/>
    <w:rsid w:val="00DF2F5A"/>
    <w:rsid w:val="00DF4C98"/>
    <w:rsid w:val="00E028D4"/>
    <w:rsid w:val="00E120E4"/>
    <w:rsid w:val="00E12557"/>
    <w:rsid w:val="00E14A1C"/>
    <w:rsid w:val="00E175CD"/>
    <w:rsid w:val="00E20EB6"/>
    <w:rsid w:val="00E24D2C"/>
    <w:rsid w:val="00E26D20"/>
    <w:rsid w:val="00E275CE"/>
    <w:rsid w:val="00E27AB8"/>
    <w:rsid w:val="00E27F7B"/>
    <w:rsid w:val="00E3040A"/>
    <w:rsid w:val="00E336A8"/>
    <w:rsid w:val="00E34259"/>
    <w:rsid w:val="00E372B9"/>
    <w:rsid w:val="00E400C0"/>
    <w:rsid w:val="00E4488C"/>
    <w:rsid w:val="00E451BF"/>
    <w:rsid w:val="00E45D62"/>
    <w:rsid w:val="00E4700C"/>
    <w:rsid w:val="00E5039F"/>
    <w:rsid w:val="00E52E1B"/>
    <w:rsid w:val="00E533AB"/>
    <w:rsid w:val="00E62517"/>
    <w:rsid w:val="00E651BA"/>
    <w:rsid w:val="00E674D4"/>
    <w:rsid w:val="00E705DC"/>
    <w:rsid w:val="00E70DD6"/>
    <w:rsid w:val="00E71179"/>
    <w:rsid w:val="00E71B70"/>
    <w:rsid w:val="00E73943"/>
    <w:rsid w:val="00E755F6"/>
    <w:rsid w:val="00E8078F"/>
    <w:rsid w:val="00E81E06"/>
    <w:rsid w:val="00E827D8"/>
    <w:rsid w:val="00E91106"/>
    <w:rsid w:val="00E927C1"/>
    <w:rsid w:val="00E93E09"/>
    <w:rsid w:val="00E9755A"/>
    <w:rsid w:val="00EA43E1"/>
    <w:rsid w:val="00EA4881"/>
    <w:rsid w:val="00EA5165"/>
    <w:rsid w:val="00EA5BD5"/>
    <w:rsid w:val="00EA7AAC"/>
    <w:rsid w:val="00EB09D9"/>
    <w:rsid w:val="00EB42B1"/>
    <w:rsid w:val="00EB52DC"/>
    <w:rsid w:val="00EB6018"/>
    <w:rsid w:val="00EC3CA5"/>
    <w:rsid w:val="00EC5B94"/>
    <w:rsid w:val="00ED302E"/>
    <w:rsid w:val="00ED3F03"/>
    <w:rsid w:val="00ED7A2C"/>
    <w:rsid w:val="00ED7E21"/>
    <w:rsid w:val="00EE1585"/>
    <w:rsid w:val="00EE236E"/>
    <w:rsid w:val="00EE3673"/>
    <w:rsid w:val="00EE4197"/>
    <w:rsid w:val="00EE45F6"/>
    <w:rsid w:val="00EE4B17"/>
    <w:rsid w:val="00EE4E36"/>
    <w:rsid w:val="00EE55DF"/>
    <w:rsid w:val="00EF1F1B"/>
    <w:rsid w:val="00EF22DE"/>
    <w:rsid w:val="00EF56C9"/>
    <w:rsid w:val="00EF59D8"/>
    <w:rsid w:val="00EF6AA0"/>
    <w:rsid w:val="00F00E6B"/>
    <w:rsid w:val="00F01D5E"/>
    <w:rsid w:val="00F04923"/>
    <w:rsid w:val="00F124E4"/>
    <w:rsid w:val="00F15DE4"/>
    <w:rsid w:val="00F16FB6"/>
    <w:rsid w:val="00F1747B"/>
    <w:rsid w:val="00F22530"/>
    <w:rsid w:val="00F24974"/>
    <w:rsid w:val="00F26597"/>
    <w:rsid w:val="00F27C2A"/>
    <w:rsid w:val="00F302BD"/>
    <w:rsid w:val="00F31BA1"/>
    <w:rsid w:val="00F326BB"/>
    <w:rsid w:val="00F340F1"/>
    <w:rsid w:val="00F34636"/>
    <w:rsid w:val="00F40B4C"/>
    <w:rsid w:val="00F42581"/>
    <w:rsid w:val="00F4317E"/>
    <w:rsid w:val="00F438AF"/>
    <w:rsid w:val="00F45CAE"/>
    <w:rsid w:val="00F47E7E"/>
    <w:rsid w:val="00F53B83"/>
    <w:rsid w:val="00F53BD9"/>
    <w:rsid w:val="00F54184"/>
    <w:rsid w:val="00F5440C"/>
    <w:rsid w:val="00F6245E"/>
    <w:rsid w:val="00F65FF9"/>
    <w:rsid w:val="00F6702D"/>
    <w:rsid w:val="00F72123"/>
    <w:rsid w:val="00F74792"/>
    <w:rsid w:val="00F7653F"/>
    <w:rsid w:val="00F830B8"/>
    <w:rsid w:val="00F95C68"/>
    <w:rsid w:val="00F96671"/>
    <w:rsid w:val="00FB083C"/>
    <w:rsid w:val="00FB27DA"/>
    <w:rsid w:val="00FB2A80"/>
    <w:rsid w:val="00FB3D99"/>
    <w:rsid w:val="00FB6C09"/>
    <w:rsid w:val="00FC0259"/>
    <w:rsid w:val="00FC24EE"/>
    <w:rsid w:val="00FC2928"/>
    <w:rsid w:val="00FC4086"/>
    <w:rsid w:val="00FC43B5"/>
    <w:rsid w:val="00FC6214"/>
    <w:rsid w:val="00FD21B6"/>
    <w:rsid w:val="00FD2747"/>
    <w:rsid w:val="00FD3086"/>
    <w:rsid w:val="00FD45F3"/>
    <w:rsid w:val="00FD4FF4"/>
    <w:rsid w:val="00FD52DF"/>
    <w:rsid w:val="00FD614F"/>
    <w:rsid w:val="00FD680C"/>
    <w:rsid w:val="00FD7513"/>
    <w:rsid w:val="00FE469B"/>
    <w:rsid w:val="00FF086C"/>
    <w:rsid w:val="00FF36FA"/>
    <w:rsid w:val="00FF45BA"/>
    <w:rsid w:val="00FF697D"/>
    <w:rsid w:val="013D8D7A"/>
    <w:rsid w:val="01588B78"/>
    <w:rsid w:val="01F69283"/>
    <w:rsid w:val="02029802"/>
    <w:rsid w:val="029200B7"/>
    <w:rsid w:val="02AFD2BA"/>
    <w:rsid w:val="02CE9B67"/>
    <w:rsid w:val="02EF0009"/>
    <w:rsid w:val="02F9D0A4"/>
    <w:rsid w:val="0340D210"/>
    <w:rsid w:val="0344B9E4"/>
    <w:rsid w:val="03907517"/>
    <w:rsid w:val="03968CAA"/>
    <w:rsid w:val="03EDF21B"/>
    <w:rsid w:val="04A371C8"/>
    <w:rsid w:val="04E5BA35"/>
    <w:rsid w:val="0545BD60"/>
    <w:rsid w:val="05878613"/>
    <w:rsid w:val="0631E734"/>
    <w:rsid w:val="066713A3"/>
    <w:rsid w:val="0705B3B8"/>
    <w:rsid w:val="0743C8D7"/>
    <w:rsid w:val="0745B715"/>
    <w:rsid w:val="077A7C61"/>
    <w:rsid w:val="0789BF59"/>
    <w:rsid w:val="07F17D3F"/>
    <w:rsid w:val="08159ADF"/>
    <w:rsid w:val="09198E9D"/>
    <w:rsid w:val="094849E5"/>
    <w:rsid w:val="0A624C85"/>
    <w:rsid w:val="0AD89287"/>
    <w:rsid w:val="0AF63732"/>
    <w:rsid w:val="0B93DC48"/>
    <w:rsid w:val="0C1B3AD6"/>
    <w:rsid w:val="0CCE44C2"/>
    <w:rsid w:val="0CE487E3"/>
    <w:rsid w:val="0D0A4570"/>
    <w:rsid w:val="0DA24FEF"/>
    <w:rsid w:val="0E5EBB95"/>
    <w:rsid w:val="0EABAE0C"/>
    <w:rsid w:val="0F195814"/>
    <w:rsid w:val="0F552A1D"/>
    <w:rsid w:val="0FEAD3CE"/>
    <w:rsid w:val="1017A48F"/>
    <w:rsid w:val="1059853D"/>
    <w:rsid w:val="10E37F3F"/>
    <w:rsid w:val="1129025A"/>
    <w:rsid w:val="114C9E90"/>
    <w:rsid w:val="11588DDF"/>
    <w:rsid w:val="11BF13D0"/>
    <w:rsid w:val="11F1FBE4"/>
    <w:rsid w:val="122CA1EF"/>
    <w:rsid w:val="1269BB4F"/>
    <w:rsid w:val="1350C2C8"/>
    <w:rsid w:val="137C0BAE"/>
    <w:rsid w:val="1381B606"/>
    <w:rsid w:val="13E63E12"/>
    <w:rsid w:val="13F1B609"/>
    <w:rsid w:val="142A192E"/>
    <w:rsid w:val="144F4E56"/>
    <w:rsid w:val="1457B2ED"/>
    <w:rsid w:val="159C6F5D"/>
    <w:rsid w:val="162783DD"/>
    <w:rsid w:val="165F8C95"/>
    <w:rsid w:val="1672862B"/>
    <w:rsid w:val="16A51FC1"/>
    <w:rsid w:val="1841EECF"/>
    <w:rsid w:val="18A529F8"/>
    <w:rsid w:val="197BAC05"/>
    <w:rsid w:val="198CBDED"/>
    <w:rsid w:val="19CF68AB"/>
    <w:rsid w:val="19D291D1"/>
    <w:rsid w:val="1A70F9EE"/>
    <w:rsid w:val="1AAC3B56"/>
    <w:rsid w:val="1AC3CA99"/>
    <w:rsid w:val="1AD4845B"/>
    <w:rsid w:val="1AF12C9B"/>
    <w:rsid w:val="1B248F1C"/>
    <w:rsid w:val="1B71D85A"/>
    <w:rsid w:val="1C44E380"/>
    <w:rsid w:val="1C508B17"/>
    <w:rsid w:val="1C6641B5"/>
    <w:rsid w:val="1CA3CA03"/>
    <w:rsid w:val="1CAD3E29"/>
    <w:rsid w:val="1CBAEA62"/>
    <w:rsid w:val="1CCD4C17"/>
    <w:rsid w:val="1D6567D5"/>
    <w:rsid w:val="1D92CCA5"/>
    <w:rsid w:val="1DD24648"/>
    <w:rsid w:val="1DE02747"/>
    <w:rsid w:val="1E4D40CE"/>
    <w:rsid w:val="1F0605B1"/>
    <w:rsid w:val="1FB80BE8"/>
    <w:rsid w:val="201DC538"/>
    <w:rsid w:val="20BB8BB3"/>
    <w:rsid w:val="2115CE10"/>
    <w:rsid w:val="21B27110"/>
    <w:rsid w:val="2234C7D6"/>
    <w:rsid w:val="22431248"/>
    <w:rsid w:val="224F4300"/>
    <w:rsid w:val="230A292A"/>
    <w:rsid w:val="231CD151"/>
    <w:rsid w:val="23663F67"/>
    <w:rsid w:val="23BAA96C"/>
    <w:rsid w:val="24E1300A"/>
    <w:rsid w:val="25A5F213"/>
    <w:rsid w:val="2611016B"/>
    <w:rsid w:val="27C10632"/>
    <w:rsid w:val="27CD8845"/>
    <w:rsid w:val="28311ED5"/>
    <w:rsid w:val="2897937D"/>
    <w:rsid w:val="299C4A29"/>
    <w:rsid w:val="29D8862A"/>
    <w:rsid w:val="2A5FED93"/>
    <w:rsid w:val="2AED8F2B"/>
    <w:rsid w:val="2BF29582"/>
    <w:rsid w:val="2D9AA5AD"/>
    <w:rsid w:val="2E21870A"/>
    <w:rsid w:val="2EA6D81B"/>
    <w:rsid w:val="2ED73225"/>
    <w:rsid w:val="2F3F1497"/>
    <w:rsid w:val="2F48C2B5"/>
    <w:rsid w:val="2FC2DF6A"/>
    <w:rsid w:val="2FC54ED2"/>
    <w:rsid w:val="303988E4"/>
    <w:rsid w:val="3096475A"/>
    <w:rsid w:val="3097EEEF"/>
    <w:rsid w:val="309C3A3B"/>
    <w:rsid w:val="30AA83B9"/>
    <w:rsid w:val="311CBC71"/>
    <w:rsid w:val="31226087"/>
    <w:rsid w:val="31E88013"/>
    <w:rsid w:val="322B4B2A"/>
    <w:rsid w:val="32B7E11E"/>
    <w:rsid w:val="331D57E0"/>
    <w:rsid w:val="3347E57E"/>
    <w:rsid w:val="33484F76"/>
    <w:rsid w:val="337538EC"/>
    <w:rsid w:val="339B434A"/>
    <w:rsid w:val="33FF18E0"/>
    <w:rsid w:val="340BB4E9"/>
    <w:rsid w:val="3448D54D"/>
    <w:rsid w:val="34D0444E"/>
    <w:rsid w:val="35063037"/>
    <w:rsid w:val="3547AD60"/>
    <w:rsid w:val="3562CA65"/>
    <w:rsid w:val="359DE8E8"/>
    <w:rsid w:val="35AE2FC2"/>
    <w:rsid w:val="363BC93F"/>
    <w:rsid w:val="36E683D7"/>
    <w:rsid w:val="36E68D84"/>
    <w:rsid w:val="377E7B4A"/>
    <w:rsid w:val="37968A29"/>
    <w:rsid w:val="37BFCECE"/>
    <w:rsid w:val="3808763A"/>
    <w:rsid w:val="3824F352"/>
    <w:rsid w:val="387492A3"/>
    <w:rsid w:val="387CD857"/>
    <w:rsid w:val="38E48BFD"/>
    <w:rsid w:val="391A0466"/>
    <w:rsid w:val="396AB66F"/>
    <w:rsid w:val="397DCEF8"/>
    <w:rsid w:val="398084F7"/>
    <w:rsid w:val="39D43AE7"/>
    <w:rsid w:val="3A4DA43B"/>
    <w:rsid w:val="3ABC672E"/>
    <w:rsid w:val="3B51D2DF"/>
    <w:rsid w:val="3B8EC5EF"/>
    <w:rsid w:val="3C8491D5"/>
    <w:rsid w:val="3C9378CD"/>
    <w:rsid w:val="3D33B8E1"/>
    <w:rsid w:val="3D448B99"/>
    <w:rsid w:val="3D9EEE50"/>
    <w:rsid w:val="3DA5FC60"/>
    <w:rsid w:val="3DA72E52"/>
    <w:rsid w:val="3E1A2C9E"/>
    <w:rsid w:val="3E26930F"/>
    <w:rsid w:val="3EC884D6"/>
    <w:rsid w:val="3F19C378"/>
    <w:rsid w:val="3F6136B7"/>
    <w:rsid w:val="3FD4F1CE"/>
    <w:rsid w:val="40D4D529"/>
    <w:rsid w:val="40E289F0"/>
    <w:rsid w:val="40E5F9F9"/>
    <w:rsid w:val="4101F6A7"/>
    <w:rsid w:val="41104715"/>
    <w:rsid w:val="41143AF5"/>
    <w:rsid w:val="4125FEA5"/>
    <w:rsid w:val="4216A11F"/>
    <w:rsid w:val="42513A82"/>
    <w:rsid w:val="4266596E"/>
    <w:rsid w:val="429CECDF"/>
    <w:rsid w:val="42B4314B"/>
    <w:rsid w:val="42EB6D94"/>
    <w:rsid w:val="4313F49D"/>
    <w:rsid w:val="431846F5"/>
    <w:rsid w:val="43685ED5"/>
    <w:rsid w:val="436FCFE1"/>
    <w:rsid w:val="446CAB07"/>
    <w:rsid w:val="44939E2F"/>
    <w:rsid w:val="44BFA3C0"/>
    <w:rsid w:val="4504B261"/>
    <w:rsid w:val="450EEAEC"/>
    <w:rsid w:val="4532C6EE"/>
    <w:rsid w:val="457F0581"/>
    <w:rsid w:val="4611A3FD"/>
    <w:rsid w:val="47154953"/>
    <w:rsid w:val="4728AFD7"/>
    <w:rsid w:val="47BF404C"/>
    <w:rsid w:val="47C82048"/>
    <w:rsid w:val="486CAB21"/>
    <w:rsid w:val="4890E556"/>
    <w:rsid w:val="49A5531D"/>
    <w:rsid w:val="4A1B6F4E"/>
    <w:rsid w:val="4A2471F9"/>
    <w:rsid w:val="4A773DF8"/>
    <w:rsid w:val="4AA75508"/>
    <w:rsid w:val="4B9AD20C"/>
    <w:rsid w:val="4BDB9653"/>
    <w:rsid w:val="4C1BDA31"/>
    <w:rsid w:val="4CA947DA"/>
    <w:rsid w:val="4D5C44F4"/>
    <w:rsid w:val="4E323272"/>
    <w:rsid w:val="4E7BD726"/>
    <w:rsid w:val="4E878F27"/>
    <w:rsid w:val="4F11EBBC"/>
    <w:rsid w:val="4FB86F84"/>
    <w:rsid w:val="4FDBEDEB"/>
    <w:rsid w:val="5027B4DC"/>
    <w:rsid w:val="51148196"/>
    <w:rsid w:val="515E3B76"/>
    <w:rsid w:val="518C2972"/>
    <w:rsid w:val="52AC2C76"/>
    <w:rsid w:val="52C40304"/>
    <w:rsid w:val="52D3E6D2"/>
    <w:rsid w:val="52E5E5AE"/>
    <w:rsid w:val="53AAC12E"/>
    <w:rsid w:val="53B238CD"/>
    <w:rsid w:val="5412A7FC"/>
    <w:rsid w:val="54483BA0"/>
    <w:rsid w:val="54AFAE4D"/>
    <w:rsid w:val="54FC9310"/>
    <w:rsid w:val="55643FC1"/>
    <w:rsid w:val="559A9622"/>
    <w:rsid w:val="56021D00"/>
    <w:rsid w:val="560B6C53"/>
    <w:rsid w:val="561A9FC6"/>
    <w:rsid w:val="564966B0"/>
    <w:rsid w:val="569AACD7"/>
    <w:rsid w:val="56DBF38B"/>
    <w:rsid w:val="56E5D89D"/>
    <w:rsid w:val="586608E7"/>
    <w:rsid w:val="587817B8"/>
    <w:rsid w:val="58F0B9C2"/>
    <w:rsid w:val="590FC360"/>
    <w:rsid w:val="59ADD0EC"/>
    <w:rsid w:val="5A6B3E96"/>
    <w:rsid w:val="5AF881E7"/>
    <w:rsid w:val="5B694F13"/>
    <w:rsid w:val="5BAA1DDE"/>
    <w:rsid w:val="5C04F30B"/>
    <w:rsid w:val="5C3375F2"/>
    <w:rsid w:val="5C5CAC9A"/>
    <w:rsid w:val="5C614DF8"/>
    <w:rsid w:val="5C6AB726"/>
    <w:rsid w:val="5C793E37"/>
    <w:rsid w:val="5D3483D7"/>
    <w:rsid w:val="5D3A7104"/>
    <w:rsid w:val="5D6E5C78"/>
    <w:rsid w:val="5D87ED00"/>
    <w:rsid w:val="5D8A549C"/>
    <w:rsid w:val="5DED7E57"/>
    <w:rsid w:val="5EDBDFB9"/>
    <w:rsid w:val="5F34B8C7"/>
    <w:rsid w:val="6005CB3B"/>
    <w:rsid w:val="601A4781"/>
    <w:rsid w:val="6025D2CF"/>
    <w:rsid w:val="605E451E"/>
    <w:rsid w:val="60D48BA4"/>
    <w:rsid w:val="60E804E8"/>
    <w:rsid w:val="61DE7032"/>
    <w:rsid w:val="622CBE8D"/>
    <w:rsid w:val="624883DE"/>
    <w:rsid w:val="62B0B140"/>
    <w:rsid w:val="62C94012"/>
    <w:rsid w:val="62E46B26"/>
    <w:rsid w:val="637F1417"/>
    <w:rsid w:val="63B4CBF0"/>
    <w:rsid w:val="63B82B3E"/>
    <w:rsid w:val="6453EECA"/>
    <w:rsid w:val="648A520F"/>
    <w:rsid w:val="64942673"/>
    <w:rsid w:val="64A711FA"/>
    <w:rsid w:val="64DD95AF"/>
    <w:rsid w:val="654DF6C0"/>
    <w:rsid w:val="65A2DF5E"/>
    <w:rsid w:val="65B7F781"/>
    <w:rsid w:val="6651966C"/>
    <w:rsid w:val="66709A6B"/>
    <w:rsid w:val="66A90B5F"/>
    <w:rsid w:val="67134654"/>
    <w:rsid w:val="67A6309F"/>
    <w:rsid w:val="67C43A01"/>
    <w:rsid w:val="67E639B2"/>
    <w:rsid w:val="68197E50"/>
    <w:rsid w:val="685C8940"/>
    <w:rsid w:val="6888AFCA"/>
    <w:rsid w:val="689312B8"/>
    <w:rsid w:val="691CFB4F"/>
    <w:rsid w:val="696C24FC"/>
    <w:rsid w:val="6A04ABA6"/>
    <w:rsid w:val="6A1962F4"/>
    <w:rsid w:val="6A38405A"/>
    <w:rsid w:val="6AB5D0ED"/>
    <w:rsid w:val="6B2450C9"/>
    <w:rsid w:val="6BBC82F2"/>
    <w:rsid w:val="6BC932A5"/>
    <w:rsid w:val="6C46EB10"/>
    <w:rsid w:val="6C819F3D"/>
    <w:rsid w:val="6C897E4E"/>
    <w:rsid w:val="6CE9775F"/>
    <w:rsid w:val="6D7DE3AC"/>
    <w:rsid w:val="6E18EBB9"/>
    <w:rsid w:val="6E558A81"/>
    <w:rsid w:val="6E74B6F3"/>
    <w:rsid w:val="6EBEF149"/>
    <w:rsid w:val="6F229D59"/>
    <w:rsid w:val="6F4E5F52"/>
    <w:rsid w:val="6F4E770E"/>
    <w:rsid w:val="70432590"/>
    <w:rsid w:val="70CC5AAC"/>
    <w:rsid w:val="713DFEC4"/>
    <w:rsid w:val="7196B446"/>
    <w:rsid w:val="719F9B1A"/>
    <w:rsid w:val="71DA3D34"/>
    <w:rsid w:val="71ED3F0D"/>
    <w:rsid w:val="72356635"/>
    <w:rsid w:val="72F5C66E"/>
    <w:rsid w:val="7304C951"/>
    <w:rsid w:val="732C3E03"/>
    <w:rsid w:val="739677E6"/>
    <w:rsid w:val="73E7CDF7"/>
    <w:rsid w:val="747355C0"/>
    <w:rsid w:val="753871E6"/>
    <w:rsid w:val="75ABC994"/>
    <w:rsid w:val="76406A11"/>
    <w:rsid w:val="7689ABB0"/>
    <w:rsid w:val="76CB77B8"/>
    <w:rsid w:val="77231D13"/>
    <w:rsid w:val="77DC6ACD"/>
    <w:rsid w:val="7914BA9F"/>
    <w:rsid w:val="7A1DE06B"/>
    <w:rsid w:val="7A8C9BE4"/>
    <w:rsid w:val="7B10D166"/>
    <w:rsid w:val="7B8D9162"/>
    <w:rsid w:val="7BBA4FF4"/>
    <w:rsid w:val="7BE44619"/>
    <w:rsid w:val="7C331BA3"/>
    <w:rsid w:val="7C89E46C"/>
    <w:rsid w:val="7C9C40CF"/>
    <w:rsid w:val="7CC621C0"/>
    <w:rsid w:val="7CD8091B"/>
    <w:rsid w:val="7D059EF3"/>
    <w:rsid w:val="7E7F077D"/>
    <w:rsid w:val="7E95EDEE"/>
    <w:rsid w:val="7F0E6A64"/>
    <w:rsid w:val="7FF5A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FB3B8E"/>
  <w15:chartTrackingRefBased/>
  <w15:docId w15:val="{AFC48DDF-FA6B-4993-8E9E-EDE170427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7F7F7F" w:themeColor="text1" w:themeTint="80"/>
        <w:sz w:val="24"/>
        <w:szCs w:val="24"/>
        <w:lang w:val="en-US" w:eastAsia="ja-JP" w:bidi="ar-SA"/>
      </w:rPr>
    </w:rPrDefault>
    <w:pPrDefault>
      <w:pPr>
        <w:spacing w:before="160" w:after="3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62D"/>
    <w:pPr>
      <w:spacing w:before="0" w:after="120" w:line="240" w:lineRule="auto"/>
    </w:pPr>
    <w:rPr>
      <w:rFonts w:ascii="Aptos" w:hAnsi="Aptos"/>
      <w:color w:val="000000" w:themeColor="text1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aps/>
      <w:color w:val="0072C6" w:themeColor="accent1"/>
      <w:spacing w:val="14"/>
      <w:sz w:val="6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after="200"/>
      <w:outlineLvl w:val="1"/>
    </w:pPr>
    <w:rPr>
      <w:rFonts w:asciiTheme="majorHAnsi" w:eastAsiaTheme="majorEastAsia" w:hAnsiTheme="majorHAnsi" w:cstheme="majorBidi"/>
      <w:caps/>
      <w:color w:val="0072C6" w:themeColor="accent1"/>
      <w:spacing w:val="14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362D"/>
    <w:pPr>
      <w:keepNext/>
      <w:keepLines/>
      <w:spacing w:before="360" w:after="240"/>
      <w:contextualSpacing/>
      <w:outlineLvl w:val="2"/>
    </w:pPr>
    <w:rPr>
      <w:rFonts w:asciiTheme="majorHAnsi" w:eastAsiaTheme="majorEastAsia" w:hAnsiTheme="majorHAnsi" w:cstheme="majorBidi"/>
      <w:color w:val="0072C6" w:themeColor="accent1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D50A3"/>
    <w:pPr>
      <w:keepNext/>
      <w:keepLines/>
      <w:spacing w:before="240"/>
      <w:outlineLvl w:val="3"/>
    </w:pPr>
    <w:rPr>
      <w:rFonts w:eastAsiaTheme="majorEastAsia" w:cstheme="majorBidi"/>
      <w:i/>
      <w:iCs/>
      <w:color w:val="005494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5362D"/>
    <w:pPr>
      <w:keepNext/>
      <w:keepLines/>
      <w:spacing w:before="120"/>
      <w:outlineLvl w:val="4"/>
    </w:pPr>
    <w:rPr>
      <w:rFonts w:asciiTheme="majorHAnsi" w:eastAsiaTheme="majorEastAsia" w:hAnsiTheme="majorHAnsi" w:cstheme="majorBidi"/>
      <w:i/>
      <w:color w:val="005494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72C6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after="180"/>
      <w:outlineLvl w:val="6"/>
    </w:pPr>
    <w:rPr>
      <w:rFonts w:asciiTheme="majorHAnsi" w:eastAsiaTheme="majorEastAsia" w:hAnsiTheme="majorHAnsi" w:cstheme="majorBidi"/>
      <w:i/>
      <w:iCs/>
      <w:spacing w:val="1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180"/>
      <w:outlineLvl w:val="7"/>
    </w:pPr>
    <w:rPr>
      <w:rFonts w:asciiTheme="majorHAnsi" w:eastAsiaTheme="majorEastAsia" w:hAnsiTheme="majorHAnsi" w:cstheme="majorBidi"/>
      <w:spacing w:val="14"/>
      <w:sz w:val="26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180"/>
      <w:outlineLvl w:val="8"/>
    </w:pPr>
    <w:rPr>
      <w:rFonts w:asciiTheme="majorHAnsi" w:eastAsiaTheme="majorEastAsia" w:hAnsiTheme="majorHAnsi" w:cstheme="majorBidi"/>
      <w:i/>
      <w:iCs/>
      <w:spacing w:val="14"/>
      <w:sz w:val="2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3-Accent1">
    <w:name w:val="List Table 3 Accent 1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0072C6" w:themeColor="accent1"/>
        <w:left w:val="single" w:sz="4" w:space="0" w:color="0072C6" w:themeColor="accent1"/>
        <w:bottom w:val="single" w:sz="4" w:space="0" w:color="0072C6" w:themeColor="accent1"/>
        <w:right w:val="single" w:sz="4" w:space="0" w:color="0072C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6" w:themeFill="accent1"/>
      </w:tcPr>
    </w:tblStylePr>
    <w:tblStylePr w:type="lastRow">
      <w:rPr>
        <w:b/>
        <w:bCs/>
      </w:rPr>
      <w:tblPr/>
      <w:tcPr>
        <w:tcBorders>
          <w:top w:val="double" w:sz="4" w:space="0" w:color="0072C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6" w:themeColor="accent1"/>
          <w:right w:val="single" w:sz="4" w:space="0" w:color="0072C6" w:themeColor="accent1"/>
        </w:tcBorders>
      </w:tcPr>
    </w:tblStylePr>
    <w:tblStylePr w:type="band1Horz">
      <w:tblPr/>
      <w:tcPr>
        <w:tcBorders>
          <w:top w:val="single" w:sz="4" w:space="0" w:color="0072C6" w:themeColor="accent1"/>
          <w:bottom w:val="single" w:sz="4" w:space="0" w:color="0072C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6" w:themeColor="accent1"/>
          <w:left w:val="nil"/>
        </w:tcBorders>
      </w:tcPr>
    </w:tblStylePr>
    <w:tblStylePr w:type="swCell">
      <w:tblPr/>
      <w:tcPr>
        <w:tcBorders>
          <w:top w:val="double" w:sz="4" w:space="0" w:color="0072C6" w:themeColor="accent1"/>
          <w:right w:val="nil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pPr>
      <w:spacing w:after="0"/>
      <w:contextualSpacing/>
    </w:pPr>
    <w:rPr>
      <w:rFonts w:asciiTheme="majorHAnsi" w:eastAsiaTheme="majorEastAsia" w:hAnsiTheme="majorHAnsi" w:cstheme="majorBidi"/>
      <w:caps/>
      <w:color w:val="F98723" w:themeColor="accent2"/>
      <w:spacing w:val="14"/>
      <w:kern w:val="28"/>
      <w:sz w:val="84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aps/>
      <w:color w:val="F98723" w:themeColor="accent2"/>
      <w:spacing w:val="14"/>
      <w:kern w:val="28"/>
      <w:sz w:val="84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pPr>
      <w:numPr>
        <w:ilvl w:val="1"/>
      </w:numPr>
      <w:spacing w:after="720"/>
      <w:contextualSpacing/>
    </w:pPr>
    <w:rPr>
      <w:rFonts w:eastAsiaTheme="minorEastAsia"/>
      <w:caps/>
      <w:sz w:val="40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0072C6" w:themeColor="accent1"/>
      <w:spacing w:val="14"/>
      <w:sz w:val="6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color w:val="0072C6" w:themeColor="accent1"/>
      <w:spacing w:val="14"/>
      <w:sz w:val="40"/>
      <w:szCs w:val="26"/>
    </w:rPr>
  </w:style>
  <w:style w:type="paragraph" w:styleId="ListBullet">
    <w:name w:val="List Bullet"/>
    <w:basedOn w:val="Normal"/>
    <w:uiPriority w:val="31"/>
    <w:qFormat/>
    <w:pPr>
      <w:numPr>
        <w:numId w:val="2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60" w:after="560" w:line="264" w:lineRule="auto"/>
      <w:ind w:left="605" w:right="605"/>
      <w:contextualSpacing/>
    </w:pPr>
    <w:rPr>
      <w:rFonts w:asciiTheme="majorHAnsi" w:hAnsiTheme="majorHAnsi"/>
      <w:i/>
      <w:iCs/>
      <w:color w:val="F98723" w:themeColor="accent2"/>
      <w:sz w:val="32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usinessPaper">
    <w:name w:val="Business Paper"/>
    <w:basedOn w:val="TableNormal"/>
    <w:uiPriority w:val="99"/>
    <w:pPr>
      <w:spacing w:before="240" w:after="180" w:line="240" w:lineRule="auto"/>
    </w:pPr>
    <w:rPr>
      <w:b/>
    </w:rPr>
    <w:tblPr>
      <w:tblBorders>
        <w:bottom w:val="single" w:sz="6" w:space="0" w:color="0072C6" w:themeColor="accent1"/>
        <w:insideH w:val="single" w:sz="6" w:space="0" w:color="0072C6" w:themeColor="accent1"/>
      </w:tblBorders>
      <w:tblCellMar>
        <w:left w:w="230" w:type="dxa"/>
        <w:right w:w="0" w:type="dxa"/>
      </w:tblCellMar>
    </w:tblPr>
    <w:tblStylePr w:type="firstRow">
      <w:pPr>
        <w:wordWrap/>
        <w:spacing w:beforeLines="0" w:before="200" w:beforeAutospacing="0" w:afterLines="0" w:after="160" w:afterAutospacing="0"/>
      </w:pPr>
      <w:rPr>
        <w:b/>
        <w:i w:val="0"/>
        <w:color w:val="FDF9F7" w:themeColor="background2"/>
        <w:sz w:val="2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C6" w:themeFill="accent1"/>
        <w:vAlign w:val="bottom"/>
      </w:tcPr>
    </w:tblStylePr>
    <w:tblStylePr w:type="firstCol">
      <w:pPr>
        <w:wordWrap/>
        <w:spacing w:beforeLines="0" w:before="240" w:beforeAutospacing="0" w:afterLines="0" w:after="180" w:afterAutospacing="0"/>
        <w:jc w:val="right"/>
      </w:pPr>
      <w:rPr>
        <w:rFonts w:asciiTheme="majorHAnsi" w:hAnsiTheme="majorHAnsi"/>
        <w:b w:val="0"/>
        <w:i w:val="0"/>
        <w:color w:val="0072C6" w:themeColor="accent1"/>
        <w:sz w:val="24"/>
      </w:rPr>
    </w:tblStylePr>
    <w:tblStylePr w:type="nwCell">
      <w:pPr>
        <w:wordWrap/>
        <w:jc w:val="left"/>
      </w:pPr>
    </w:tblStyle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sz w:val="40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spacing w:val="1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spacing w:val="14"/>
      <w:sz w:val="26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spacing w:val="14"/>
      <w:sz w:val="26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0072C6" w:themeColor="accent1"/>
    </w:rPr>
  </w:style>
  <w:style w:type="character" w:styleId="Emphasis">
    <w:name w:val="Emphasis"/>
    <w:basedOn w:val="DefaultParagraphFont"/>
    <w:uiPriority w:val="20"/>
    <w:unhideWhenUsed/>
    <w:qFormat/>
    <w:rPr>
      <w:i/>
      <w:iCs/>
      <w:color w:val="F98723" w:themeColor="accent2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F98723" w:themeColor="accent2"/>
    </w:rPr>
  </w:style>
  <w:style w:type="character" w:styleId="Strong">
    <w:name w:val="Strong"/>
    <w:basedOn w:val="DefaultParagraphFont"/>
    <w:uiPriority w:val="22"/>
    <w:unhideWhenUsed/>
    <w:qFormat/>
    <w:rPr>
      <w:b/>
      <w:bCs/>
      <w:color w:val="0072C6" w:themeColor="accent1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i/>
      <w:caps/>
      <w:smallCaps w:val="0"/>
      <w:color w:val="0072C6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0072C6" w:themeColor="accent1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olor w:val="0072C6" w:themeColor="accent1"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sz w:val="20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after="0" w:line="360" w:lineRule="auto"/>
      <w:outlineLvl w:val="9"/>
    </w:pPr>
    <w:rPr>
      <w:sz w:val="8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qFormat/>
    <w:pPr>
      <w:pBdr>
        <w:top w:val="single" w:sz="4" w:space="8" w:color="0072C6" w:themeColor="accent1"/>
        <w:left w:val="single" w:sz="4" w:space="31" w:color="0072C6" w:themeColor="accent1"/>
        <w:bottom w:val="single" w:sz="4" w:space="8" w:color="0072C6" w:themeColor="accent1"/>
        <w:right w:val="single" w:sz="4" w:space="31" w:color="0072C6" w:themeColor="accent1"/>
      </w:pBdr>
      <w:shd w:val="clear" w:color="auto" w:fill="0072C6" w:themeFill="accent1"/>
      <w:spacing w:after="0"/>
    </w:pPr>
    <w:rPr>
      <w:color w:val="FFFFFF" w:themeColor="background1"/>
    </w:rPr>
  </w:style>
  <w:style w:type="character" w:customStyle="1" w:styleId="FooterChar">
    <w:name w:val="Footer Char"/>
    <w:basedOn w:val="DefaultParagraphFont"/>
    <w:link w:val="Footer"/>
    <w:uiPriority w:val="99"/>
    <w:rPr>
      <w:color w:val="FFFFFF" w:themeColor="background1"/>
      <w:shd w:val="clear" w:color="auto" w:fill="0072C6" w:themeFill="accent1"/>
    </w:rPr>
  </w:style>
  <w:style w:type="paragraph" w:styleId="Quote">
    <w:name w:val="Quote"/>
    <w:basedOn w:val="Normal"/>
    <w:next w:val="Normal"/>
    <w:link w:val="QuoteChar"/>
    <w:uiPriority w:val="29"/>
    <w:unhideWhenUsed/>
    <w:qFormat/>
    <w:pPr>
      <w:spacing w:before="360" w:after="560" w:line="264" w:lineRule="auto"/>
      <w:ind w:left="605" w:right="605"/>
      <w:contextualSpacing/>
    </w:pPr>
    <w:rPr>
      <w:rFonts w:asciiTheme="majorHAnsi" w:hAnsiTheme="majorHAnsi"/>
      <w:i/>
      <w:iCs/>
      <w:color w:val="0072C6" w:themeColor="accent1"/>
      <w:sz w:val="40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hAnsiTheme="majorHAnsi"/>
      <w:i/>
      <w:iCs/>
      <w:color w:val="0072C6" w:themeColor="accent1"/>
      <w:sz w:val="4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rFonts w:asciiTheme="majorHAnsi" w:hAnsiTheme="majorHAnsi"/>
      <w:i/>
      <w:iCs/>
      <w:color w:val="F98723" w:themeColor="accent2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5362D"/>
    <w:rPr>
      <w:rFonts w:asciiTheme="majorHAnsi" w:eastAsiaTheme="majorEastAsia" w:hAnsiTheme="majorHAnsi" w:cstheme="majorBidi"/>
      <w:color w:val="0072C6" w:themeColor="accent1"/>
      <w:sz w:val="32"/>
    </w:rPr>
  </w:style>
  <w:style w:type="paragraph" w:styleId="ListNumber">
    <w:name w:val="List Number"/>
    <w:basedOn w:val="Normal"/>
    <w:uiPriority w:val="32"/>
    <w:qFormat/>
    <w:pPr>
      <w:numPr>
        <w:numId w:val="1"/>
      </w:numPr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0072C6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D50A3"/>
    <w:rPr>
      <w:rFonts w:ascii="Aptos" w:eastAsiaTheme="majorEastAsia" w:hAnsi="Aptos" w:cstheme="majorBidi"/>
      <w:i/>
      <w:iCs/>
      <w:color w:val="005494" w:themeColor="accent1" w:themeShade="BF"/>
      <w:sz w:val="22"/>
    </w:rPr>
  </w:style>
  <w:style w:type="paragraph" w:styleId="ListParagraph">
    <w:name w:val="List Paragraph"/>
    <w:basedOn w:val="Normal"/>
    <w:uiPriority w:val="34"/>
    <w:unhideWhenUsed/>
    <w:qFormat/>
    <w:rsid w:val="002719BB"/>
    <w:pPr>
      <w:ind w:left="720"/>
      <w:contextualSpacing/>
    </w:pPr>
  </w:style>
  <w:style w:type="table" w:styleId="ListTable1Light-Accent1">
    <w:name w:val="List Table 1 Light Accent 1"/>
    <w:basedOn w:val="TableNormal"/>
    <w:uiPriority w:val="46"/>
    <w:rsid w:val="003A074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3AE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3AE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1" w:themeFillTint="33"/>
      </w:tcPr>
    </w:tblStylePr>
    <w:tblStylePr w:type="band1Horz">
      <w:tblPr/>
      <w:tcPr>
        <w:shd w:val="clear" w:color="auto" w:fill="C0E4FF" w:themeFill="accent1" w:themeFillTint="33"/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A5362D"/>
    <w:rPr>
      <w:rFonts w:asciiTheme="majorHAnsi" w:eastAsiaTheme="majorEastAsia" w:hAnsiTheme="majorHAnsi" w:cstheme="majorBidi"/>
      <w:i/>
      <w:color w:val="005494" w:themeColor="accent1" w:themeShade="B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D50A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50A3"/>
    <w:rPr>
      <w:rFonts w:ascii="Aptos" w:hAnsi="Aptos"/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D50A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208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08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088C"/>
    <w:rPr>
      <w:rFonts w:ascii="Aptos" w:hAnsi="Aptos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08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088C"/>
    <w:rPr>
      <w:rFonts w:ascii="Aptos" w:hAnsi="Aptos"/>
      <w:b/>
      <w:bCs/>
      <w:color w:val="000000" w:themeColor="text1"/>
      <w:sz w:val="20"/>
      <w:szCs w:val="20"/>
    </w:rPr>
  </w:style>
  <w:style w:type="paragraph" w:styleId="Revision">
    <w:name w:val="Revision"/>
    <w:hidden/>
    <w:uiPriority w:val="99"/>
    <w:semiHidden/>
    <w:rsid w:val="00A02B28"/>
    <w:pPr>
      <w:spacing w:before="0" w:after="0" w:line="240" w:lineRule="auto"/>
    </w:pPr>
    <w:rPr>
      <w:rFonts w:ascii="Aptos" w:hAnsi="Aptos"/>
      <w:color w:val="000000" w:themeColor="text1"/>
      <w:sz w:val="22"/>
    </w:rPr>
  </w:style>
  <w:style w:type="character" w:styleId="Hyperlink">
    <w:name w:val="Hyperlink"/>
    <w:basedOn w:val="DefaultParagraphFont"/>
    <w:uiPriority w:val="99"/>
    <w:unhideWhenUsed/>
    <w:rsid w:val="00755B66"/>
    <w:rPr>
      <w:color w:val="0072C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5B6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C2E6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lang w:val="en-AU" w:eastAsia="en-AU"/>
    </w:rPr>
  </w:style>
  <w:style w:type="table" w:styleId="ListTable3">
    <w:name w:val="List Table 3"/>
    <w:basedOn w:val="TableNormal"/>
    <w:uiPriority w:val="48"/>
    <w:rsid w:val="00362FC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cid:C2_signature_email_logo_74bc0355-c6ed-4dde-8712-c126dfd1d91c.png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enddiabetesstigma.org/wp-content/uploads/2026/08/Global-Summit-EDS-Travel-Grant-Guidelines-2026.pdf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8.svg"/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nigh\OneDrive\Documents\%7b01B94875-3B47-2F48-B257-AC4E4598F53E%7dTF84bd97ab-dbdc-41d9-90df-f1b486eea56863b8f877-8de1f4c4ced3.dotx" TargetMode="External"/></Relationships>
</file>

<file path=word/theme/theme1.xml><?xml version="1.0" encoding="utf-8"?>
<a:theme xmlns:a="http://schemas.openxmlformats.org/drawingml/2006/main" name="Office Theme">
  <a:themeElements>
    <a:clrScheme name="Business">
      <a:dk1>
        <a:sysClr val="windowText" lastClr="000000"/>
      </a:dk1>
      <a:lt1>
        <a:sysClr val="window" lastClr="FFFFFF"/>
      </a:lt1>
      <a:dk2>
        <a:srgbClr val="0C1227"/>
      </a:dk2>
      <a:lt2>
        <a:srgbClr val="FDF9F7"/>
      </a:lt2>
      <a:accent1>
        <a:srgbClr val="0072C6"/>
      </a:accent1>
      <a:accent2>
        <a:srgbClr val="F98723"/>
      </a:accent2>
      <a:accent3>
        <a:srgbClr val="DC3C00"/>
      </a:accent3>
      <a:accent4>
        <a:srgbClr val="F9CB23"/>
      </a:accent4>
      <a:accent5>
        <a:srgbClr val="009E49"/>
      </a:accent5>
      <a:accent6>
        <a:srgbClr val="79498B"/>
      </a:accent6>
      <a:hlink>
        <a:srgbClr val="0072C6"/>
      </a:hlink>
      <a:folHlink>
        <a:srgbClr val="79498B"/>
      </a:folHlink>
    </a:clrScheme>
    <a:fontScheme name="Georgia-Arial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242C48B-B7DD-BD48-B855-969EE9B77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C:\Users\knigh\OneDrive\Documents\{01B94875-3B47-2F48-B257-AC4E4598F53E}TF84bd97ab-dbdc-41d9-90df-f1b486eea56863b8f877-8de1f4c4ced3.dotx</Template>
  <TotalTime>0</TotalTime>
  <Pages>5</Pages>
  <Words>1010</Words>
  <Characters>5757</Characters>
  <Application>Microsoft Office Word</Application>
  <DocSecurity>0</DocSecurity>
  <Lines>47</Lines>
  <Paragraphs>13</Paragraphs>
  <ScaleCrop>false</ScaleCrop>
  <Company/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Speight</dc:creator>
  <cp:keywords/>
  <dc:description/>
  <cp:lastModifiedBy>Victoria Yutronich</cp:lastModifiedBy>
  <cp:revision>2</cp:revision>
  <dcterms:created xsi:type="dcterms:W3CDTF">2026-09-30T02:52:00Z</dcterms:created>
  <dcterms:modified xsi:type="dcterms:W3CDTF">2026-09-30T02:52:00Z</dcterms:modified>
</cp:coreProperties>
</file>